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tbl>
      <w:tblPr>
        <w:tblpPr w:leftFromText="141" w:rightFromText="141" w:vertAnchor="text" w:horzAnchor="margin" w:tblpY="26"/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7E20A8" w:rsidRPr="003E52C1" w14:paraId="42824A9B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7B85B03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52C74BCF" w14:textId="77777777" w:rsidR="007E20A8" w:rsidRPr="003B2A0D" w:rsidRDefault="007E20A8" w:rsidP="007E20A8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YY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E-1)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Yelkenli Yat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Öğreticisi/Eğitmeni Kursu</w:t>
            </w:r>
          </w:p>
          <w:p w14:paraId="42B425D5" w14:textId="77777777" w:rsidR="007E20A8" w:rsidRDefault="007E20A8" w:rsidP="007E20A8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16-20 Aralık</w:t>
            </w:r>
            <w:r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141C29DC" w14:textId="77777777" w:rsidR="007E20A8" w:rsidRDefault="007E20A8" w:rsidP="007E20A8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Sailing</w:t>
            </w:r>
          </w:p>
          <w:p w14:paraId="177E895B" w14:textId="77777777" w:rsidR="007E20A8" w:rsidRPr="003B2A0D" w:rsidRDefault="007E20A8" w:rsidP="007E20A8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Fethiye/MUĞLA</w:t>
            </w:r>
          </w:p>
        </w:tc>
        <w:tc>
          <w:tcPr>
            <w:tcW w:w="1766" w:type="dxa"/>
            <w:vMerge w:val="restart"/>
            <w:vAlign w:val="center"/>
          </w:tcPr>
          <w:p w14:paraId="6C6836E1" w14:textId="77777777" w:rsidR="007E20A8" w:rsidRPr="001D6CAB" w:rsidRDefault="007E20A8" w:rsidP="007E20A8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750E593C" w14:textId="77777777" w:rsidR="007E20A8" w:rsidRPr="001D6CAB" w:rsidRDefault="007E20A8" w:rsidP="007E20A8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7E20A8" w:rsidRPr="003E52C1" w14:paraId="68DD3DB9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B75073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73A343FD" w14:textId="77777777" w:rsidR="007E20A8" w:rsidRPr="003B2A0D" w:rsidRDefault="007E20A8" w:rsidP="007E20A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Align w:val="center"/>
          </w:tcPr>
          <w:p w14:paraId="59742DC8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0D28A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959F1C8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0A95BEB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DC3656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C14F25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AA28F2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54F07BA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2A9D44B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E632AF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D749F9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E1C78B2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35407AE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3E833D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E19FE6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6415E7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4D25CD7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7AA98EE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05B6A3E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ABA245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211E90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6425012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6A1A67D7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55DB2E8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54957E6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61F5BE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C15C458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6D5D028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20E975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54CFF41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8D2EA6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E7703B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5D802E2F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239F581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3304124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E3CE03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071817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3D6F79E3" w14:textId="77777777" w:rsidTr="007E20A8">
        <w:tc>
          <w:tcPr>
            <w:tcW w:w="2660" w:type="dxa"/>
          </w:tcPr>
          <w:p w14:paraId="1978A242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43F58801" w14:textId="77777777" w:rsidR="007E20A8" w:rsidRPr="003E52C1" w:rsidRDefault="007E20A8" w:rsidP="007E20A8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7E20A8" w:rsidRPr="003E52C1" w14:paraId="6FF8D48A" w14:textId="77777777" w:rsidTr="007E20A8">
        <w:tc>
          <w:tcPr>
            <w:tcW w:w="2660" w:type="dxa"/>
          </w:tcPr>
          <w:p w14:paraId="78A3C60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3DF15FE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3C1165" wp14:editId="367441BC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4C621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0A8E4F" wp14:editId="21022B57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EF964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457CBF" wp14:editId="63CFAAEA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5C930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7E20A8" w:rsidRPr="003E52C1" w14:paraId="55254852" w14:textId="77777777" w:rsidTr="007E20A8">
        <w:trPr>
          <w:trHeight w:val="284"/>
        </w:trPr>
        <w:tc>
          <w:tcPr>
            <w:tcW w:w="2660" w:type="dxa"/>
          </w:tcPr>
          <w:p w14:paraId="37FEB81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41E9B4F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3DCFE9F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6C5006E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8ACF947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254566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48841E8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F945B8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49889AF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2B7CDEC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3EE3D79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45D2513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082558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3186F92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22FEA628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707A33C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1B20624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468397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6D70FF4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3129B5C7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E39122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0E79BF1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FA521F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2D159CB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321E5684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282F6DF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E9A219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A07E35E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5BAA5F7E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C7A9782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50E9D57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35AE924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52E0D5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52C2F69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61ADE93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261326D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47C63DC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B3BF6A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6672EAF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55E6A68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67D7CB4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5C9D36E8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484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0F0EDF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777E1A9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0C8E610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4D2E26C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E92B88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5DBEB04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69F0E6DE" w14:textId="77777777" w:rsidTr="007E20A8">
        <w:trPr>
          <w:trHeight w:val="264"/>
        </w:trPr>
        <w:tc>
          <w:tcPr>
            <w:tcW w:w="9349" w:type="dxa"/>
            <w:gridSpan w:val="4"/>
          </w:tcPr>
          <w:p w14:paraId="3BCE070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4EF0553A" w14:textId="77777777" w:rsidTr="007E20A8">
        <w:trPr>
          <w:trHeight w:val="851"/>
        </w:trPr>
        <w:tc>
          <w:tcPr>
            <w:tcW w:w="2660" w:type="dxa"/>
          </w:tcPr>
          <w:p w14:paraId="59D5C37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78B9816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  <w:p w14:paraId="7FA54073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01A6704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DCB2D8" wp14:editId="1DC5C829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AE5BF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692EB21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9C8F81" wp14:editId="5C3A340F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266F0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3F738CE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2732064D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75026277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77886B9C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7952D97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102E5A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54B6258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4528736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3BDF9EBE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CD9A99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65918651" w14:textId="77777777" w:rsidTr="007E20A8">
        <w:trPr>
          <w:trHeight w:val="301"/>
        </w:trPr>
        <w:tc>
          <w:tcPr>
            <w:tcW w:w="2660" w:type="dxa"/>
            <w:vAlign w:val="center"/>
          </w:tcPr>
          <w:p w14:paraId="080879B4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4831968D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16986D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386714B0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7F3755A4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1ADABE3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54C060A8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348DF9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4DB6F73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4C1FAC10" w14:textId="77777777" w:rsidTr="007E20A8">
        <w:trPr>
          <w:trHeight w:val="284"/>
        </w:trPr>
        <w:tc>
          <w:tcPr>
            <w:tcW w:w="2660" w:type="dxa"/>
            <w:vAlign w:val="center"/>
          </w:tcPr>
          <w:p w14:paraId="08DD722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327152D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846BBB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3325CC6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2EA57E0F" w14:textId="77777777" w:rsidTr="007E20A8">
        <w:trPr>
          <w:trHeight w:val="851"/>
        </w:trPr>
        <w:tc>
          <w:tcPr>
            <w:tcW w:w="2660" w:type="dxa"/>
          </w:tcPr>
          <w:p w14:paraId="7618CC6F" w14:textId="77777777" w:rsidR="007E20A8" w:rsidRDefault="007E20A8" w:rsidP="007E20A8">
            <w:pPr>
              <w:spacing w:after="0"/>
              <w:rPr>
                <w:rFonts w:ascii="Arial" w:hAnsi="Arial" w:cs="Arial"/>
              </w:rPr>
            </w:pPr>
          </w:p>
          <w:p w14:paraId="3067AA5F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13FFD5A8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  <w:p w14:paraId="58B44B06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AEF97A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  <w:tr w:rsidR="007E20A8" w:rsidRPr="003E52C1" w14:paraId="10BA542E" w14:textId="77777777" w:rsidTr="007E20A8">
        <w:trPr>
          <w:trHeight w:val="283"/>
        </w:trPr>
        <w:tc>
          <w:tcPr>
            <w:tcW w:w="2660" w:type="dxa"/>
            <w:vAlign w:val="center"/>
          </w:tcPr>
          <w:p w14:paraId="1DE1DCE5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7CE3EFB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F6F4379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7A7C61A1" w14:textId="77777777" w:rsidR="007E20A8" w:rsidRPr="003E52C1" w:rsidRDefault="007E20A8" w:rsidP="007E20A8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21388A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7BFA9F" w14:textId="77777777" w:rsidR="001B4F85" w:rsidRDefault="001B4F85" w:rsidP="00CB4CA7">
      <w:pPr>
        <w:spacing w:after="0" w:line="240" w:lineRule="auto"/>
      </w:pPr>
      <w:r>
        <w:separator/>
      </w:r>
    </w:p>
  </w:endnote>
  <w:endnote w:type="continuationSeparator" w:id="0">
    <w:p w14:paraId="38C88957" w14:textId="77777777" w:rsidR="001B4F85" w:rsidRDefault="001B4F85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A5A0A" w14:textId="77777777" w:rsidR="001B4F85" w:rsidRDefault="001B4F85" w:rsidP="00CB4CA7">
      <w:pPr>
        <w:spacing w:after="0" w:line="240" w:lineRule="auto"/>
      </w:pPr>
      <w:r>
        <w:separator/>
      </w:r>
    </w:p>
  </w:footnote>
  <w:footnote w:type="continuationSeparator" w:id="0">
    <w:p w14:paraId="097AE11A" w14:textId="77777777" w:rsidR="001B4F85" w:rsidRDefault="001B4F85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7BEEA1AA" w:rsidR="008D1B81" w:rsidRDefault="007E20A8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0CBCED86" wp14:editId="57846AC1">
          <wp:simplePos x="0" y="0"/>
          <wp:positionH relativeFrom="column">
            <wp:posOffset>-1181735</wp:posOffset>
          </wp:positionH>
          <wp:positionV relativeFrom="paragraph">
            <wp:posOffset>-944880</wp:posOffset>
          </wp:positionV>
          <wp:extent cx="8122920" cy="11489563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2920" cy="11489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66222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E7CF3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4F85"/>
    <w:rsid w:val="001B7FB6"/>
    <w:rsid w:val="001C0E35"/>
    <w:rsid w:val="001C4783"/>
    <w:rsid w:val="001D0523"/>
    <w:rsid w:val="001D34DE"/>
    <w:rsid w:val="001D422A"/>
    <w:rsid w:val="001D6CAB"/>
    <w:rsid w:val="001E6BC5"/>
    <w:rsid w:val="001F1A28"/>
    <w:rsid w:val="0021388A"/>
    <w:rsid w:val="00220EA0"/>
    <w:rsid w:val="00226336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2673A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2A0D"/>
    <w:rsid w:val="003B5CB1"/>
    <w:rsid w:val="003E5ED7"/>
    <w:rsid w:val="003E7255"/>
    <w:rsid w:val="003E7411"/>
    <w:rsid w:val="003F0C7E"/>
    <w:rsid w:val="003F1496"/>
    <w:rsid w:val="003F2BBC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B755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96494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4630C"/>
    <w:rsid w:val="007526ED"/>
    <w:rsid w:val="0075655A"/>
    <w:rsid w:val="00760CC2"/>
    <w:rsid w:val="00773A11"/>
    <w:rsid w:val="007760D0"/>
    <w:rsid w:val="007C0837"/>
    <w:rsid w:val="007C671A"/>
    <w:rsid w:val="007D1D08"/>
    <w:rsid w:val="007E20A8"/>
    <w:rsid w:val="007E3D31"/>
    <w:rsid w:val="007E6176"/>
    <w:rsid w:val="00807F2B"/>
    <w:rsid w:val="00810D48"/>
    <w:rsid w:val="00831FF8"/>
    <w:rsid w:val="00833206"/>
    <w:rsid w:val="00841521"/>
    <w:rsid w:val="00841F1A"/>
    <w:rsid w:val="00846FFC"/>
    <w:rsid w:val="008767F2"/>
    <w:rsid w:val="00883AF9"/>
    <w:rsid w:val="008919DF"/>
    <w:rsid w:val="00891D10"/>
    <w:rsid w:val="008949F7"/>
    <w:rsid w:val="0089502B"/>
    <w:rsid w:val="008C2D8B"/>
    <w:rsid w:val="008D1B81"/>
    <w:rsid w:val="008E1E0D"/>
    <w:rsid w:val="008E4FD9"/>
    <w:rsid w:val="008E5BE6"/>
    <w:rsid w:val="008F0A77"/>
    <w:rsid w:val="008F7F0A"/>
    <w:rsid w:val="00903366"/>
    <w:rsid w:val="009068C3"/>
    <w:rsid w:val="00921BFC"/>
    <w:rsid w:val="00923738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04DE"/>
    <w:rsid w:val="00A70A05"/>
    <w:rsid w:val="00A73BF7"/>
    <w:rsid w:val="00A92D60"/>
    <w:rsid w:val="00AC41DE"/>
    <w:rsid w:val="00AD3976"/>
    <w:rsid w:val="00AF0BBC"/>
    <w:rsid w:val="00AF1FA7"/>
    <w:rsid w:val="00B01CE9"/>
    <w:rsid w:val="00B13E8F"/>
    <w:rsid w:val="00B15B02"/>
    <w:rsid w:val="00B334ED"/>
    <w:rsid w:val="00B405E8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4DF4"/>
    <w:rsid w:val="00C15C0D"/>
    <w:rsid w:val="00C16F7A"/>
    <w:rsid w:val="00C22CC7"/>
    <w:rsid w:val="00C55D0C"/>
    <w:rsid w:val="00C84F02"/>
    <w:rsid w:val="00C854A9"/>
    <w:rsid w:val="00C85E03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07928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6B8B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EF1143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75617"/>
    <w:rsid w:val="00F918C1"/>
    <w:rsid w:val="00FA7CB0"/>
    <w:rsid w:val="00FC1AAF"/>
    <w:rsid w:val="00FC357D"/>
    <w:rsid w:val="00FC35D3"/>
    <w:rsid w:val="00FC76DE"/>
    <w:rsid w:val="00FD1B8A"/>
    <w:rsid w:val="00FD41D2"/>
    <w:rsid w:val="00FD4FB0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437B1-9D8E-4EEB-BD3D-76094C68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13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8</cp:revision>
  <cp:lastPrinted>2018-03-22T08:00:00Z</cp:lastPrinted>
  <dcterms:created xsi:type="dcterms:W3CDTF">2024-09-25T07:40:00Z</dcterms:created>
  <dcterms:modified xsi:type="dcterms:W3CDTF">2024-11-12T11:08:00Z</dcterms:modified>
</cp:coreProperties>
</file>