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7B8885A0" w:rsidR="00841F1A" w:rsidRPr="003B2A0D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F7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YY</w:t>
            </w:r>
            <w:r w:rsidR="001305AA"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E-1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="00F7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Yelkenli Yat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Öğreticisi/Eğitmeni Kursu</w:t>
            </w:r>
          </w:p>
          <w:p w14:paraId="6A9C3B78" w14:textId="6739F00C" w:rsidR="002A5115" w:rsidRDefault="000E7CF3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2-6 Aralık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74491247" w14:textId="31D5462E" w:rsidR="002A5115" w:rsidRDefault="000E7CF3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Sailing</w:t>
            </w:r>
          </w:p>
          <w:p w14:paraId="1F49CCE5" w14:textId="0A19101C" w:rsidR="00C85E03" w:rsidRPr="003B2A0D" w:rsidRDefault="000E7CF3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Fethiye/MUĞLA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B2A0D" w:rsidRDefault="008949F7" w:rsidP="008949F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496C3A">
        <w:tc>
          <w:tcPr>
            <w:tcW w:w="2660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0EFE5A6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2B442944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CAF23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71B04BF3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7CF7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362DBC9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8999C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9F9C4B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009F3ACE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3273E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1080EC59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36E10A1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2F5A6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FE346D">
      <w:headerReference w:type="even" r:id="rId8"/>
      <w:headerReference w:type="default" r:id="rId9"/>
      <w:headerReference w:type="first" r:id="rId10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FFF18" w14:textId="77777777" w:rsidR="00780362" w:rsidRDefault="00780362" w:rsidP="00CB4CA7">
      <w:pPr>
        <w:spacing w:after="0" w:line="240" w:lineRule="auto"/>
      </w:pPr>
      <w:r>
        <w:separator/>
      </w:r>
    </w:p>
  </w:endnote>
  <w:endnote w:type="continuationSeparator" w:id="0">
    <w:p w14:paraId="7E488C97" w14:textId="77777777" w:rsidR="00780362" w:rsidRDefault="00780362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FB8DB" w14:textId="77777777" w:rsidR="00780362" w:rsidRDefault="00780362" w:rsidP="00CB4CA7">
      <w:pPr>
        <w:spacing w:after="0" w:line="240" w:lineRule="auto"/>
      </w:pPr>
      <w:r>
        <w:separator/>
      </w:r>
    </w:p>
  </w:footnote>
  <w:footnote w:type="continuationSeparator" w:id="0">
    <w:p w14:paraId="55636206" w14:textId="77777777" w:rsidR="00780362" w:rsidRDefault="00780362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76745926" w:rsidR="008D1B81" w:rsidRDefault="00FE346D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688CF4CC" wp14:editId="3667F85A">
          <wp:simplePos x="0" y="0"/>
          <wp:positionH relativeFrom="column">
            <wp:posOffset>-1128395</wp:posOffset>
          </wp:positionH>
          <wp:positionV relativeFrom="paragraph">
            <wp:posOffset>-853440</wp:posOffset>
          </wp:positionV>
          <wp:extent cx="8100060" cy="11457228"/>
          <wp:effectExtent l="0" t="0" r="0" b="0"/>
          <wp:wrapNone/>
          <wp:docPr id="2087547545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2042" cy="11474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32166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E7CF3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1733"/>
    <w:rsid w:val="001C4783"/>
    <w:rsid w:val="001D0523"/>
    <w:rsid w:val="001D34DE"/>
    <w:rsid w:val="001D422A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2673A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2A0D"/>
    <w:rsid w:val="003B5CB1"/>
    <w:rsid w:val="003E5ED7"/>
    <w:rsid w:val="003E7255"/>
    <w:rsid w:val="003E7411"/>
    <w:rsid w:val="003F0C7E"/>
    <w:rsid w:val="003F1496"/>
    <w:rsid w:val="003F2BBC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B755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96494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4630C"/>
    <w:rsid w:val="007526ED"/>
    <w:rsid w:val="0075655A"/>
    <w:rsid w:val="00760CC2"/>
    <w:rsid w:val="00773A11"/>
    <w:rsid w:val="007760D0"/>
    <w:rsid w:val="00780362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46FFC"/>
    <w:rsid w:val="008767F2"/>
    <w:rsid w:val="00883AF9"/>
    <w:rsid w:val="008919DF"/>
    <w:rsid w:val="00891D10"/>
    <w:rsid w:val="008949F7"/>
    <w:rsid w:val="0089502B"/>
    <w:rsid w:val="008C2D8B"/>
    <w:rsid w:val="008D1B81"/>
    <w:rsid w:val="008E1E0D"/>
    <w:rsid w:val="008E4FD9"/>
    <w:rsid w:val="008E5BE6"/>
    <w:rsid w:val="008F0A77"/>
    <w:rsid w:val="008F7F0A"/>
    <w:rsid w:val="00903366"/>
    <w:rsid w:val="009068C3"/>
    <w:rsid w:val="00921BFC"/>
    <w:rsid w:val="00923738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04DE"/>
    <w:rsid w:val="00A70A05"/>
    <w:rsid w:val="00A73BF7"/>
    <w:rsid w:val="00A92D60"/>
    <w:rsid w:val="00AC41DE"/>
    <w:rsid w:val="00AD3976"/>
    <w:rsid w:val="00AF0BBC"/>
    <w:rsid w:val="00AF1FA7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4DF4"/>
    <w:rsid w:val="00C15C0D"/>
    <w:rsid w:val="00C16F7A"/>
    <w:rsid w:val="00C22CC7"/>
    <w:rsid w:val="00C55D0C"/>
    <w:rsid w:val="00C84F02"/>
    <w:rsid w:val="00C854A9"/>
    <w:rsid w:val="00C85E03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07928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6B8B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EF1143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75617"/>
    <w:rsid w:val="00F918C1"/>
    <w:rsid w:val="00FA7CB0"/>
    <w:rsid w:val="00FC1AAF"/>
    <w:rsid w:val="00FC357D"/>
    <w:rsid w:val="00FC35D3"/>
    <w:rsid w:val="00FC76DE"/>
    <w:rsid w:val="00FD1B8A"/>
    <w:rsid w:val="00FD41D2"/>
    <w:rsid w:val="00FE346D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94743-2E7F-48C5-BB60-839832985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13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7</cp:revision>
  <cp:lastPrinted>2018-03-22T08:00:00Z</cp:lastPrinted>
  <dcterms:created xsi:type="dcterms:W3CDTF">2024-09-25T07:40:00Z</dcterms:created>
  <dcterms:modified xsi:type="dcterms:W3CDTF">2024-11-12T11:07:00Z</dcterms:modified>
</cp:coreProperties>
</file>