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6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7E20A8" w:rsidRPr="003E52C1" w14:paraId="42824A9B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B85B03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1AFBC5F8" w14:textId="77777777" w:rsidR="00100579" w:rsidRDefault="00100579" w:rsidP="00100579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(YYE-1) Yelkenli Yat Öğreticisi/Eğitmeni Kursu</w:t>
            </w:r>
          </w:p>
          <w:p w14:paraId="47E68280" w14:textId="77777777" w:rsidR="00100579" w:rsidRDefault="00100579" w:rsidP="00100579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25-29 Kasım 2024</w:t>
            </w:r>
          </w:p>
          <w:p w14:paraId="7129464F" w14:textId="77777777" w:rsidR="00100579" w:rsidRDefault="00100579" w:rsidP="00100579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 Midilli Phokaia Yat ve Yelken Sp. Kul.</w:t>
            </w:r>
          </w:p>
          <w:p w14:paraId="177E895B" w14:textId="2BB0CA77" w:rsidR="007E20A8" w:rsidRPr="003B2A0D" w:rsidRDefault="00100579" w:rsidP="00100579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Foça /İzmir</w:t>
            </w:r>
          </w:p>
        </w:tc>
        <w:tc>
          <w:tcPr>
            <w:tcW w:w="1766" w:type="dxa"/>
            <w:vMerge w:val="restart"/>
            <w:vAlign w:val="center"/>
          </w:tcPr>
          <w:p w14:paraId="6C6836E1" w14:textId="77777777" w:rsidR="007E20A8" w:rsidRPr="001D6CAB" w:rsidRDefault="007E20A8" w:rsidP="007E20A8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750E593C" w14:textId="77777777" w:rsidR="007E20A8" w:rsidRPr="001D6CAB" w:rsidRDefault="007E20A8" w:rsidP="007E20A8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7E20A8" w:rsidRPr="003E52C1" w14:paraId="68DD3DB9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B75073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73A343FD" w14:textId="77777777" w:rsidR="007E20A8" w:rsidRPr="003B2A0D" w:rsidRDefault="007E20A8" w:rsidP="007E20A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59742DC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0D28A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959F1C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A95BEB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DC3656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14F25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AA28F2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54F07BA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A9D44B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E632AF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D749F9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E1C78B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5407AE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3E833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E19FE6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6415E7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4D25CD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AA98EE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5B6A3E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ABA245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211E90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6425012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A1A67D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55DB2E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54957E6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61F5BE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C15C45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6D5D02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20E975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4CFF41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8D2EA6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E7703B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5D802E2F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39F581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3304124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E3CE03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071817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D6F79E3" w14:textId="77777777" w:rsidTr="007E20A8">
        <w:tc>
          <w:tcPr>
            <w:tcW w:w="2660" w:type="dxa"/>
          </w:tcPr>
          <w:p w14:paraId="1978A24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43F58801" w14:textId="77777777" w:rsidR="007E20A8" w:rsidRPr="003E52C1" w:rsidRDefault="007E20A8" w:rsidP="007E20A8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7E20A8" w:rsidRPr="003E52C1" w14:paraId="6FF8D48A" w14:textId="77777777" w:rsidTr="007E20A8">
        <w:tc>
          <w:tcPr>
            <w:tcW w:w="2660" w:type="dxa"/>
          </w:tcPr>
          <w:p w14:paraId="78A3C60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3DF15FE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3C1165" wp14:editId="367441BC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4C621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Ab5ICA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0A8E4F" wp14:editId="21022B57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EF964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Doke/T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457CBF" wp14:editId="63CFAAE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930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7E20A8" w:rsidRPr="003E52C1" w14:paraId="55254852" w14:textId="77777777" w:rsidTr="007E20A8">
        <w:trPr>
          <w:trHeight w:val="284"/>
        </w:trPr>
        <w:tc>
          <w:tcPr>
            <w:tcW w:w="2660" w:type="dxa"/>
          </w:tcPr>
          <w:p w14:paraId="37FEB81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41E9B4F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3DCFE9F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6C5006E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8ACF94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254566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8841E8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F945B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9889AF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B7CDEC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3EE3D7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45D2513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082558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3186F9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2FEA62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07A33C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1B20624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468397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6D70FF4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129B5C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E39122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0E79BF1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FA521F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2D159CB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21E5684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82F6DF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E9A219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A07E35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BAA5F7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C7A9782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50E9D57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35AE924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2E0D5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2C2F6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1ADE93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61326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47C63DC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B3BF6A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6672EAF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55E6A68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67D7CB4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5C9D36E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484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0F0EDF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77E1A9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C8E610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4D2E26C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E92B8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DBEB04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9F0E6DE" w14:textId="77777777" w:rsidTr="007E20A8">
        <w:trPr>
          <w:trHeight w:val="264"/>
        </w:trPr>
        <w:tc>
          <w:tcPr>
            <w:tcW w:w="9349" w:type="dxa"/>
            <w:gridSpan w:val="4"/>
          </w:tcPr>
          <w:p w14:paraId="3BCE070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4EF0553A" w14:textId="77777777" w:rsidTr="007E20A8">
        <w:trPr>
          <w:trHeight w:val="851"/>
        </w:trPr>
        <w:tc>
          <w:tcPr>
            <w:tcW w:w="2660" w:type="dxa"/>
          </w:tcPr>
          <w:p w14:paraId="59D5C37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78B9816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7FA5407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1A6704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DCB2D8" wp14:editId="1DC5C829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AE5BF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C4rh1M2wAAAAgBAAAP&#10;AAAAAAAAAAAAAAAAAGEEAABkcnMvZG93bnJldi54bWxQSwUGAAAAAAQABADzAAAAaQUAAAAA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692EB21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9C8F81" wp14:editId="5C3A340F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266F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3F738CE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732064D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502627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77886B9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7952D9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102E5A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54B625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4528736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BDF9EB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CD9A9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5918651" w14:textId="77777777" w:rsidTr="007E20A8">
        <w:trPr>
          <w:trHeight w:val="301"/>
        </w:trPr>
        <w:tc>
          <w:tcPr>
            <w:tcW w:w="2660" w:type="dxa"/>
            <w:vAlign w:val="center"/>
          </w:tcPr>
          <w:p w14:paraId="080879B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831968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16986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386714B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F3755A4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ADABE3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54C060A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348DF9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DB6F73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4C1FAC1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8DD722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327152D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846BB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3325CC6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EA57E0F" w14:textId="77777777" w:rsidTr="007E20A8">
        <w:trPr>
          <w:trHeight w:val="851"/>
        </w:trPr>
        <w:tc>
          <w:tcPr>
            <w:tcW w:w="2660" w:type="dxa"/>
          </w:tcPr>
          <w:p w14:paraId="7618CC6F" w14:textId="77777777" w:rsidR="007E20A8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3067AA5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13FFD5A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58B44B0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AEF97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0BA542E" w14:textId="77777777" w:rsidTr="007E20A8">
        <w:trPr>
          <w:trHeight w:val="283"/>
        </w:trPr>
        <w:tc>
          <w:tcPr>
            <w:tcW w:w="2660" w:type="dxa"/>
            <w:vAlign w:val="center"/>
          </w:tcPr>
          <w:p w14:paraId="1DE1DCE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7CE3EFB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F6F437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7C61A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1388A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8452C" w14:textId="77777777" w:rsidR="00911153" w:rsidRDefault="00911153" w:rsidP="00CB4CA7">
      <w:pPr>
        <w:spacing w:after="0" w:line="240" w:lineRule="auto"/>
      </w:pPr>
      <w:r>
        <w:separator/>
      </w:r>
    </w:p>
  </w:endnote>
  <w:endnote w:type="continuationSeparator" w:id="0">
    <w:p w14:paraId="3AA148E7" w14:textId="77777777" w:rsidR="00911153" w:rsidRDefault="00911153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B4BBD" w14:textId="77777777" w:rsidR="00911153" w:rsidRDefault="00911153" w:rsidP="00CB4CA7">
      <w:pPr>
        <w:spacing w:after="0" w:line="240" w:lineRule="auto"/>
      </w:pPr>
      <w:r>
        <w:separator/>
      </w:r>
    </w:p>
  </w:footnote>
  <w:footnote w:type="continuationSeparator" w:id="0">
    <w:p w14:paraId="4E61F800" w14:textId="77777777" w:rsidR="00911153" w:rsidRDefault="00911153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BEEA1AA" w:rsidR="008D1B81" w:rsidRDefault="007E20A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CBCED86" wp14:editId="57846AC1">
          <wp:simplePos x="0" y="0"/>
          <wp:positionH relativeFrom="column">
            <wp:posOffset>-1181735</wp:posOffset>
          </wp:positionH>
          <wp:positionV relativeFrom="paragraph">
            <wp:posOffset>-944880</wp:posOffset>
          </wp:positionV>
          <wp:extent cx="8122920" cy="11489563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2920" cy="1148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66222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E7CF3"/>
    <w:rsid w:val="000F1258"/>
    <w:rsid w:val="00100579"/>
    <w:rsid w:val="001046C1"/>
    <w:rsid w:val="001305AA"/>
    <w:rsid w:val="00132AD0"/>
    <w:rsid w:val="001331D4"/>
    <w:rsid w:val="00143A96"/>
    <w:rsid w:val="001472C7"/>
    <w:rsid w:val="00155EBF"/>
    <w:rsid w:val="001715E6"/>
    <w:rsid w:val="00171A2C"/>
    <w:rsid w:val="0017446D"/>
    <w:rsid w:val="001846D6"/>
    <w:rsid w:val="00187101"/>
    <w:rsid w:val="00187E25"/>
    <w:rsid w:val="001B4F85"/>
    <w:rsid w:val="001B7FB6"/>
    <w:rsid w:val="001C0E35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26336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B755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05AFA"/>
    <w:rsid w:val="00733948"/>
    <w:rsid w:val="007374EC"/>
    <w:rsid w:val="00741964"/>
    <w:rsid w:val="007444C9"/>
    <w:rsid w:val="0074630C"/>
    <w:rsid w:val="007526ED"/>
    <w:rsid w:val="0075655A"/>
    <w:rsid w:val="00760CC2"/>
    <w:rsid w:val="00773A11"/>
    <w:rsid w:val="007760D0"/>
    <w:rsid w:val="007C0837"/>
    <w:rsid w:val="007C671A"/>
    <w:rsid w:val="007D1D08"/>
    <w:rsid w:val="007E20A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1115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05E8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85E03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07928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D4FB0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37B1-9D8E-4EEB-BD3D-76094C68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9</cp:revision>
  <cp:lastPrinted>2018-03-22T08:00:00Z</cp:lastPrinted>
  <dcterms:created xsi:type="dcterms:W3CDTF">2024-09-25T07:40:00Z</dcterms:created>
  <dcterms:modified xsi:type="dcterms:W3CDTF">2024-11-12T11:10:00Z</dcterms:modified>
</cp:coreProperties>
</file>