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435"/>
        <w:tblW w:w="94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76"/>
        <w:gridCol w:w="3279"/>
        <w:gridCol w:w="1673"/>
        <w:gridCol w:w="1778"/>
      </w:tblGrid>
      <w:tr w:rsidR="00D96B60" w:rsidRPr="003E52C1" w14:paraId="79364D75" w14:textId="77777777" w:rsidTr="00D96B60">
        <w:trPr>
          <w:trHeight w:val="1256"/>
        </w:trPr>
        <w:tc>
          <w:tcPr>
            <w:tcW w:w="2676" w:type="dxa"/>
            <w:vAlign w:val="center"/>
          </w:tcPr>
          <w:p w14:paraId="602DA4B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52" w:type="dxa"/>
            <w:gridSpan w:val="2"/>
            <w:shd w:val="clear" w:color="auto" w:fill="auto"/>
            <w:vAlign w:val="center"/>
          </w:tcPr>
          <w:p w14:paraId="5214D42D" w14:textId="77777777" w:rsidR="00D96B60" w:rsidRPr="003B2A0D" w:rsidRDefault="00D96B60" w:rsidP="00D96B60">
            <w:pPr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(YTE-1) Yelkenli Tekne Öğreticisi/Eğitmeni Kursu</w:t>
            </w:r>
          </w:p>
          <w:p w14:paraId="041C9812" w14:textId="77777777" w:rsidR="00D96B60" w:rsidRDefault="00D96B60" w:rsidP="00D96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7-10 Ekim</w:t>
            </w:r>
            <w:r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58029639" w14:textId="77777777" w:rsidR="00D96B60" w:rsidRPr="003B2A0D" w:rsidRDefault="00D96B60" w:rsidP="00D96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Yeni Foça ve İhtisas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Kulübü</w:t>
            </w:r>
          </w:p>
          <w:p w14:paraId="7649DE92" w14:textId="77777777" w:rsidR="00D96B60" w:rsidRPr="003B2A0D" w:rsidRDefault="00D96B60" w:rsidP="00D96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İzmir</w:t>
            </w:r>
          </w:p>
        </w:tc>
        <w:tc>
          <w:tcPr>
            <w:tcW w:w="1778" w:type="dxa"/>
            <w:vMerge w:val="restart"/>
            <w:vAlign w:val="center"/>
          </w:tcPr>
          <w:p w14:paraId="0AEC8D64" w14:textId="77777777" w:rsidR="00D96B60" w:rsidRPr="001D6CAB" w:rsidRDefault="00D96B60" w:rsidP="00D96B60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2FF8DCAB" w14:textId="77777777" w:rsidR="00D96B60" w:rsidRPr="001D6CAB" w:rsidRDefault="00D96B60" w:rsidP="00D96B60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D96B60" w:rsidRPr="003E52C1" w14:paraId="5379DB8B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33466A54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79" w:type="dxa"/>
            <w:vAlign w:val="center"/>
          </w:tcPr>
          <w:p w14:paraId="2F69F6DA" w14:textId="77777777" w:rsidR="00D96B60" w:rsidRPr="003B2A0D" w:rsidRDefault="00D96B60" w:rsidP="00D96B6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14:paraId="0F2FD6F9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3956D6C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2091D387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04E8422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79" w:type="dxa"/>
            <w:vAlign w:val="center"/>
          </w:tcPr>
          <w:p w14:paraId="5D3DD5A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2839AC6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4797AB4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38148D19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156C9FA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79" w:type="dxa"/>
            <w:vAlign w:val="center"/>
          </w:tcPr>
          <w:p w14:paraId="0334EF89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20D5FA8B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4BF95A9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05EC5F14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0775CDC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79" w:type="dxa"/>
            <w:vAlign w:val="center"/>
          </w:tcPr>
          <w:p w14:paraId="4D65038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3744DB2F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67997A0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153506C4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58083CA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79" w:type="dxa"/>
            <w:vAlign w:val="center"/>
          </w:tcPr>
          <w:p w14:paraId="4F0AFFCC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740412F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5B598AF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58B0DE30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2E51494C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79" w:type="dxa"/>
            <w:vAlign w:val="center"/>
          </w:tcPr>
          <w:p w14:paraId="7F75B60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61D45CEA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2AFD7651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2DE9144F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1448AC5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79" w:type="dxa"/>
            <w:vAlign w:val="center"/>
          </w:tcPr>
          <w:p w14:paraId="43080B00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269ADBD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  <w:vMerge/>
            <w:vAlign w:val="center"/>
          </w:tcPr>
          <w:p w14:paraId="1DF07C9B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628154F7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61BCF7E9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79" w:type="dxa"/>
            <w:vAlign w:val="center"/>
          </w:tcPr>
          <w:p w14:paraId="297F7DF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1B110C4F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78" w:type="dxa"/>
            <w:vAlign w:val="center"/>
          </w:tcPr>
          <w:p w14:paraId="7811EB6B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3EA83844" w14:textId="77777777" w:rsidTr="00D96B60">
        <w:trPr>
          <w:trHeight w:val="288"/>
        </w:trPr>
        <w:tc>
          <w:tcPr>
            <w:tcW w:w="2676" w:type="dxa"/>
          </w:tcPr>
          <w:p w14:paraId="16A5738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3"/>
          </w:tcPr>
          <w:p w14:paraId="644ED0AC" w14:textId="77777777" w:rsidR="00D96B60" w:rsidRPr="003E52C1" w:rsidRDefault="00D96B60" w:rsidP="00D96B60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D96B60" w:rsidRPr="003E52C1" w14:paraId="0B393AB8" w14:textId="77777777" w:rsidTr="00D96B60">
        <w:trPr>
          <w:trHeight w:val="262"/>
        </w:trPr>
        <w:tc>
          <w:tcPr>
            <w:tcW w:w="2676" w:type="dxa"/>
          </w:tcPr>
          <w:p w14:paraId="5683641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730" w:type="dxa"/>
            <w:gridSpan w:val="3"/>
          </w:tcPr>
          <w:p w14:paraId="09A49D7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28AF6B" wp14:editId="56DE8B23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6FD9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8CB3E1" wp14:editId="5ADD835F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B71C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05BC08" wp14:editId="1A0B8E0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8EC08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&#13;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D96B60" w:rsidRPr="003E52C1" w14:paraId="2EE95732" w14:textId="77777777" w:rsidTr="00D96B60">
        <w:trPr>
          <w:trHeight w:val="252"/>
        </w:trPr>
        <w:tc>
          <w:tcPr>
            <w:tcW w:w="2676" w:type="dxa"/>
          </w:tcPr>
          <w:p w14:paraId="2D8E549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79" w:type="dxa"/>
          </w:tcPr>
          <w:p w14:paraId="484F59E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</w:tcPr>
          <w:p w14:paraId="2739C0BA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</w:tcPr>
          <w:p w14:paraId="6DA35B10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41CBEC2F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48C2DFAC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79" w:type="dxa"/>
            <w:vAlign w:val="center"/>
          </w:tcPr>
          <w:p w14:paraId="770BA06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14155DDF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</w:tcPr>
          <w:p w14:paraId="12BEEE6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37F341AA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4730A4F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79" w:type="dxa"/>
            <w:vAlign w:val="center"/>
          </w:tcPr>
          <w:p w14:paraId="30353BB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053FFCB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8" w:type="dxa"/>
          </w:tcPr>
          <w:p w14:paraId="02CE1B20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08D726DC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0A2AE29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79" w:type="dxa"/>
            <w:vAlign w:val="center"/>
          </w:tcPr>
          <w:p w14:paraId="2A437E71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7A5688B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78" w:type="dxa"/>
          </w:tcPr>
          <w:p w14:paraId="64C8DD1A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041CDE6C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40FA756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79" w:type="dxa"/>
            <w:vAlign w:val="center"/>
          </w:tcPr>
          <w:p w14:paraId="6377B694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02A43FC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</w:tcPr>
          <w:p w14:paraId="722EAFD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1A224533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628D7D5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79" w:type="dxa"/>
            <w:vAlign w:val="center"/>
          </w:tcPr>
          <w:p w14:paraId="690D937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48DE6264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78" w:type="dxa"/>
          </w:tcPr>
          <w:p w14:paraId="1671785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7A36BD47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2FC573B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79" w:type="dxa"/>
            <w:vAlign w:val="center"/>
          </w:tcPr>
          <w:p w14:paraId="44F52A8B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0C6DE20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8" w:type="dxa"/>
          </w:tcPr>
          <w:p w14:paraId="6E84DD9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3FB9BA5A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2108468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79" w:type="dxa"/>
            <w:vAlign w:val="center"/>
          </w:tcPr>
          <w:p w14:paraId="55876F81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47CD915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8" w:type="dxa"/>
          </w:tcPr>
          <w:p w14:paraId="344E6D09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1E9E8A1A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532EDE7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79" w:type="dxa"/>
            <w:vAlign w:val="center"/>
          </w:tcPr>
          <w:p w14:paraId="481A72C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39B1D81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8" w:type="dxa"/>
          </w:tcPr>
          <w:p w14:paraId="76BBD31A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4D50E71B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4324D27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79" w:type="dxa"/>
            <w:vAlign w:val="center"/>
          </w:tcPr>
          <w:p w14:paraId="76AA58CB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001D6DD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78" w:type="dxa"/>
          </w:tcPr>
          <w:p w14:paraId="040BA1F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3BCC6739" w14:textId="77777777" w:rsidTr="00D96B60">
        <w:trPr>
          <w:trHeight w:val="234"/>
        </w:trPr>
        <w:tc>
          <w:tcPr>
            <w:tcW w:w="9406" w:type="dxa"/>
            <w:gridSpan w:val="4"/>
          </w:tcPr>
          <w:p w14:paraId="33BEDA60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30402F1C" w14:textId="77777777" w:rsidTr="00D96B60">
        <w:trPr>
          <w:trHeight w:val="758"/>
        </w:trPr>
        <w:tc>
          <w:tcPr>
            <w:tcW w:w="2676" w:type="dxa"/>
          </w:tcPr>
          <w:p w14:paraId="2BA0C11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11C387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  <w:p w14:paraId="42B008E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3"/>
          </w:tcPr>
          <w:p w14:paraId="7652323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542D1C" wp14:editId="60535619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41848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&#13;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4A5CB5C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1AEF7F" wp14:editId="3C62C2FD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FEC8E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&#13;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61B678AB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4474E85A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295C09BC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79" w:type="dxa"/>
            <w:vAlign w:val="center"/>
          </w:tcPr>
          <w:p w14:paraId="4AEE2C7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2E2DA44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78" w:type="dxa"/>
          </w:tcPr>
          <w:p w14:paraId="2804351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4920DEBA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5402A55A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52" w:type="dxa"/>
            <w:gridSpan w:val="2"/>
            <w:vAlign w:val="center"/>
          </w:tcPr>
          <w:p w14:paraId="048E53A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</w:tcPr>
          <w:p w14:paraId="632CCF7D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571AC030" w14:textId="77777777" w:rsidTr="00D96B60">
        <w:trPr>
          <w:trHeight w:val="267"/>
        </w:trPr>
        <w:tc>
          <w:tcPr>
            <w:tcW w:w="2676" w:type="dxa"/>
            <w:vAlign w:val="center"/>
          </w:tcPr>
          <w:p w14:paraId="0D0D6A21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79" w:type="dxa"/>
            <w:vAlign w:val="center"/>
          </w:tcPr>
          <w:p w14:paraId="56AD1E52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4A7121AE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78" w:type="dxa"/>
          </w:tcPr>
          <w:p w14:paraId="7125EDA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0F567AEF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384BC4D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79" w:type="dxa"/>
            <w:vAlign w:val="center"/>
          </w:tcPr>
          <w:p w14:paraId="4DCAFF9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7FBC0005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78" w:type="dxa"/>
          </w:tcPr>
          <w:p w14:paraId="6A59BA8C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20490D76" w14:textId="77777777" w:rsidTr="00D96B60">
        <w:trPr>
          <w:trHeight w:val="252"/>
        </w:trPr>
        <w:tc>
          <w:tcPr>
            <w:tcW w:w="2676" w:type="dxa"/>
            <w:vAlign w:val="center"/>
          </w:tcPr>
          <w:p w14:paraId="03B6CFC9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79" w:type="dxa"/>
            <w:vAlign w:val="center"/>
          </w:tcPr>
          <w:p w14:paraId="174E04E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271EABD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78" w:type="dxa"/>
          </w:tcPr>
          <w:p w14:paraId="5EB35176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549771C6" w14:textId="77777777" w:rsidTr="00D96B60">
        <w:trPr>
          <w:trHeight w:val="959"/>
        </w:trPr>
        <w:tc>
          <w:tcPr>
            <w:tcW w:w="2676" w:type="dxa"/>
          </w:tcPr>
          <w:p w14:paraId="2D96296E" w14:textId="77777777" w:rsidR="00D96B60" w:rsidRDefault="00D96B60" w:rsidP="00D96B60">
            <w:pPr>
              <w:spacing w:after="0"/>
              <w:rPr>
                <w:rFonts w:ascii="Arial" w:hAnsi="Arial" w:cs="Arial"/>
              </w:rPr>
            </w:pPr>
          </w:p>
          <w:p w14:paraId="74C03853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0D3DC06A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  <w:p w14:paraId="150B6A84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3"/>
          </w:tcPr>
          <w:p w14:paraId="720212C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  <w:tr w:rsidR="00D96B60" w:rsidRPr="003E52C1" w14:paraId="4ACEEB60" w14:textId="77777777" w:rsidTr="00D96B60">
        <w:trPr>
          <w:trHeight w:val="115"/>
        </w:trPr>
        <w:tc>
          <w:tcPr>
            <w:tcW w:w="2676" w:type="dxa"/>
            <w:vAlign w:val="center"/>
          </w:tcPr>
          <w:p w14:paraId="50F4A127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79" w:type="dxa"/>
            <w:vAlign w:val="center"/>
          </w:tcPr>
          <w:p w14:paraId="53D74868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0501A590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78" w:type="dxa"/>
          </w:tcPr>
          <w:p w14:paraId="2B392861" w14:textId="77777777" w:rsidR="00D96B60" w:rsidRPr="003E52C1" w:rsidRDefault="00D96B60" w:rsidP="00D96B60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18DE93" w14:textId="3F04D2CE" w:rsidR="008949F7" w:rsidRPr="003E52C1" w:rsidRDefault="008949F7" w:rsidP="00D96B60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21388A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086A1" w14:textId="77777777" w:rsidR="003177D8" w:rsidRDefault="003177D8" w:rsidP="00CB4CA7">
      <w:pPr>
        <w:spacing w:after="0" w:line="240" w:lineRule="auto"/>
      </w:pPr>
      <w:r>
        <w:separator/>
      </w:r>
    </w:p>
  </w:endnote>
  <w:endnote w:type="continuationSeparator" w:id="0">
    <w:p w14:paraId="61E5957D" w14:textId="77777777" w:rsidR="003177D8" w:rsidRDefault="003177D8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E56D1" w14:textId="77777777" w:rsidR="003177D8" w:rsidRDefault="003177D8" w:rsidP="00CB4CA7">
      <w:pPr>
        <w:spacing w:after="0" w:line="240" w:lineRule="auto"/>
      </w:pPr>
      <w:r>
        <w:separator/>
      </w:r>
    </w:p>
  </w:footnote>
  <w:footnote w:type="continuationSeparator" w:id="0">
    <w:p w14:paraId="3C55F6E0" w14:textId="77777777" w:rsidR="003177D8" w:rsidRDefault="003177D8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3177D8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3CFBAD78" w:rsidR="008D1B81" w:rsidRDefault="00D96B60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E3AB794" wp14:editId="3792B543">
          <wp:simplePos x="0" y="0"/>
          <wp:positionH relativeFrom="column">
            <wp:posOffset>-1324304</wp:posOffset>
          </wp:positionH>
          <wp:positionV relativeFrom="paragraph">
            <wp:posOffset>-851973</wp:posOffset>
          </wp:positionV>
          <wp:extent cx="8076837" cy="11424379"/>
          <wp:effectExtent l="0" t="0" r="635" b="5715"/>
          <wp:wrapNone/>
          <wp:docPr id="1392362731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362731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6837" cy="1142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3177D8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507592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449B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64C6E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177D8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6B60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00EDA-D29F-44CF-B8E7-55A8AFFD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2</cp:revision>
  <cp:lastPrinted>2018-03-22T08:00:00Z</cp:lastPrinted>
  <dcterms:created xsi:type="dcterms:W3CDTF">2024-09-25T08:53:00Z</dcterms:created>
  <dcterms:modified xsi:type="dcterms:W3CDTF">2024-09-25T08:53:00Z</dcterms:modified>
</cp:coreProperties>
</file>