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3FF2CDA1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E439D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US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Uçurtma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5538842D" w:rsidR="002A5115" w:rsidRDefault="00C777EF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116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4-28 Nisan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1F49CCE5" w14:textId="248A00E7" w:rsidR="002A5115" w:rsidRPr="002A5115" w:rsidRDefault="00C777EF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Kite Academy/Muğla Kar ve Su Sporları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156D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A60BA" w14:textId="77777777" w:rsidR="00156DB7" w:rsidRDefault="00156DB7" w:rsidP="00CB4CA7">
      <w:pPr>
        <w:spacing w:after="0" w:line="240" w:lineRule="auto"/>
      </w:pPr>
      <w:r>
        <w:separator/>
      </w:r>
    </w:p>
  </w:endnote>
  <w:endnote w:type="continuationSeparator" w:id="0">
    <w:p w14:paraId="7F4301C8" w14:textId="77777777" w:rsidR="00156DB7" w:rsidRDefault="00156DB7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0205C5" w14:textId="77777777" w:rsidR="00156DB7" w:rsidRDefault="00156DB7" w:rsidP="00CB4CA7">
      <w:pPr>
        <w:spacing w:after="0" w:line="240" w:lineRule="auto"/>
      </w:pPr>
      <w:r>
        <w:separator/>
      </w:r>
    </w:p>
  </w:footnote>
  <w:footnote w:type="continuationSeparator" w:id="0">
    <w:p w14:paraId="2BB636DD" w14:textId="77777777" w:rsidR="00156DB7" w:rsidRDefault="00156DB7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67F5350C" w:rsidR="008D1B81" w:rsidRDefault="00447250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500F86F" wp14:editId="27F35530">
          <wp:simplePos x="0" y="0"/>
          <wp:positionH relativeFrom="column">
            <wp:posOffset>-1226820</wp:posOffset>
          </wp:positionH>
          <wp:positionV relativeFrom="paragraph">
            <wp:posOffset>-892175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56DB7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116C8"/>
    <w:rsid w:val="0042004D"/>
    <w:rsid w:val="00423347"/>
    <w:rsid w:val="0043091D"/>
    <w:rsid w:val="0043372C"/>
    <w:rsid w:val="00433CCF"/>
    <w:rsid w:val="00443520"/>
    <w:rsid w:val="0044725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12A7F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44434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777EF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6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8</cp:revision>
  <cp:lastPrinted>2018-03-22T08:00:00Z</cp:lastPrinted>
  <dcterms:created xsi:type="dcterms:W3CDTF">2023-01-17T13:31:00Z</dcterms:created>
  <dcterms:modified xsi:type="dcterms:W3CDTF">2024-04-01T12:29:00Z</dcterms:modified>
</cp:coreProperties>
</file>