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2BBC1C73" w14:textId="442BFECC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02709D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YTE-1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02709D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Yelkenli Tekne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03466755" w:rsidR="002A5115" w:rsidRDefault="002D29D5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2-5</w:t>
            </w:r>
            <w:r w:rsidR="002A5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Mayıs</w:t>
            </w:r>
            <w:r w:rsidR="002A5115"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130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14:paraId="1F49CCE5" w14:textId="13AC46CF" w:rsidR="002A5115" w:rsidRPr="002A5115" w:rsidRDefault="0085398E" w:rsidP="002A5115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Beşikdüzü Yelken ve Doğa Sporları Kulübü  </w:t>
            </w:r>
            <w:r w:rsidR="002D2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Trabzon</w:t>
            </w:r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302828DD">
                <v:rect id="Rectangle 34" o:spid="_x0000_s2050" style="position:absolute;margin-left:245.75pt;margin-top:2.95pt;width:8.5pt;height:8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0FB470D8">
                <v:rect id="Rectangle 33" o:spid="_x0000_s2054" style="position:absolute;margin-left:119.75pt;margin-top:2.95pt;width:8.5pt;height:8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D4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84s6Kj&#10;Hn0m1YRtjGLTa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1859B7AF">
                <v:rect id="Rectangle 32" o:spid="_x0000_s2053" style="position:absolute;margin-left:2pt;margin-top:2.95pt;width:8.5pt;height:8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PJ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KqkxDCN&#10;PfqCqjHTKUGupl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Kısa Mesafe Telsiz Belg.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496C3A">
        <w:trPr>
          <w:trHeight w:val="264"/>
        </w:trPr>
        <w:tc>
          <w:tcPr>
            <w:tcW w:w="9349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44E8644E">
                <v:rect id="Rectangle 35" o:spid="_x0000_s2052" style="position:absolute;margin-left:248.35pt;margin-top:2.45pt;width:8.5pt;height:8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6g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GpGiWEa&#10;e/QFVWOmU4JclV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225CD2DD">
                <v:rect id="Rectangle 36" o:spid="_x0000_s2051" style="position:absolute;margin-left:248.35pt;margin-top:1.8pt;width:8.5pt;height: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rM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ecWdFR&#10;jz6TasI2RrHpV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C538A6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59D4DC" w14:textId="77777777" w:rsidR="00C538A6" w:rsidRDefault="00C538A6" w:rsidP="00CB4CA7">
      <w:pPr>
        <w:spacing w:after="0" w:line="240" w:lineRule="auto"/>
      </w:pPr>
      <w:r>
        <w:separator/>
      </w:r>
    </w:p>
  </w:endnote>
  <w:endnote w:type="continuationSeparator" w:id="0">
    <w:p w14:paraId="3D1174D3" w14:textId="77777777" w:rsidR="00C538A6" w:rsidRDefault="00C538A6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533D7B" w14:textId="77777777" w:rsidR="00C538A6" w:rsidRDefault="00C538A6" w:rsidP="00CB4CA7">
      <w:pPr>
        <w:spacing w:after="0" w:line="240" w:lineRule="auto"/>
      </w:pPr>
      <w:r>
        <w:separator/>
      </w:r>
    </w:p>
  </w:footnote>
  <w:footnote w:type="continuationSeparator" w:id="0">
    <w:p w14:paraId="253A3372" w14:textId="77777777" w:rsidR="00C538A6" w:rsidRDefault="00C538A6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216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25795" w14:textId="7DBD4B5B" w:rsidR="008D1B81" w:rsidRDefault="007B637C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6200DBF7" wp14:editId="50075C06">
          <wp:simplePos x="0" y="0"/>
          <wp:positionH relativeFrom="column">
            <wp:posOffset>-1028700</wp:posOffset>
          </wp:positionH>
          <wp:positionV relativeFrom="paragraph">
            <wp:posOffset>-854075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240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2709D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29D5"/>
    <w:rsid w:val="002D5D3D"/>
    <w:rsid w:val="002E2A35"/>
    <w:rsid w:val="002E78D9"/>
    <w:rsid w:val="00335517"/>
    <w:rsid w:val="00337E7B"/>
    <w:rsid w:val="003422ED"/>
    <w:rsid w:val="00357F62"/>
    <w:rsid w:val="00363014"/>
    <w:rsid w:val="0036689F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B637C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5398E"/>
    <w:rsid w:val="008767F2"/>
    <w:rsid w:val="00883AF9"/>
    <w:rsid w:val="008919DF"/>
    <w:rsid w:val="008949F7"/>
    <w:rsid w:val="0089502B"/>
    <w:rsid w:val="008C2D8B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45303"/>
    <w:rsid w:val="009603EC"/>
    <w:rsid w:val="00964B64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3BF7"/>
    <w:rsid w:val="00A92D60"/>
    <w:rsid w:val="00AC41DE"/>
    <w:rsid w:val="00AF0BBC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76AE8"/>
    <w:rsid w:val="00B848A5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38A6"/>
    <w:rsid w:val="00C55D0C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</Template>
  <TotalTime>18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9</cp:revision>
  <cp:lastPrinted>2018-03-22T08:00:00Z</cp:lastPrinted>
  <dcterms:created xsi:type="dcterms:W3CDTF">2023-01-17T13:31:00Z</dcterms:created>
  <dcterms:modified xsi:type="dcterms:W3CDTF">2024-04-15T13:24:00Z</dcterms:modified>
</cp:coreProperties>
</file>