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74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772"/>
        <w:gridCol w:w="3398"/>
        <w:gridCol w:w="1733"/>
        <w:gridCol w:w="1842"/>
      </w:tblGrid>
      <w:tr w:rsidR="008949F7" w:rsidRPr="003E52C1" w14:paraId="56D74E06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5131" w:type="dxa"/>
            <w:gridSpan w:val="2"/>
            <w:shd w:val="clear" w:color="auto" w:fill="auto"/>
            <w:vAlign w:val="center"/>
          </w:tcPr>
          <w:p w14:paraId="2BBC1C73" w14:textId="199EFDEA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C95773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RS</w:t>
            </w:r>
            <w:r w:rsidR="001305AA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AD3976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Rüzgâr</w:t>
            </w:r>
            <w:r w:rsidR="00E439D1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</w:t>
            </w:r>
            <w:r w:rsidR="007C671A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Sörfü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51ED1B1F" w:rsidR="002A5115" w:rsidRDefault="00734313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13-17 </w:t>
            </w:r>
            <w:r w:rsidR="00130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yıs</w:t>
            </w:r>
            <w:r w:rsidR="002A5115"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130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14:paraId="3D5685AD" w14:textId="3B530149" w:rsidR="00734313" w:rsidRPr="00734313" w:rsidRDefault="00734313" w:rsidP="00734313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UCPA</w:t>
            </w:r>
          </w:p>
          <w:p w14:paraId="1F49CCE5" w14:textId="37C01F2A" w:rsidR="002A5115" w:rsidRPr="002A5115" w:rsidRDefault="00C95773" w:rsidP="002A5115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Datça</w:t>
            </w:r>
            <w:r w:rsidR="002A51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Muğla</w:t>
            </w:r>
          </w:p>
        </w:tc>
        <w:tc>
          <w:tcPr>
            <w:tcW w:w="1840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398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398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proofErr w:type="gramStart"/>
            <w:r w:rsidRPr="003E52C1">
              <w:rPr>
                <w:rFonts w:ascii="Arial" w:hAnsi="Arial" w:cs="Arial"/>
              </w:rPr>
              <w:t>TC</w:t>
            </w:r>
            <w:proofErr w:type="gramEnd"/>
            <w:r w:rsidRPr="003E52C1">
              <w:rPr>
                <w:rFonts w:ascii="Arial" w:hAnsi="Arial" w:cs="Arial"/>
              </w:rPr>
              <w:t xml:space="preserve"> Kimlik Numarası</w:t>
            </w:r>
          </w:p>
        </w:tc>
        <w:tc>
          <w:tcPr>
            <w:tcW w:w="3398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398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398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398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398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398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840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8FD9237" w14:textId="77777777" w:rsidTr="002E7EF7">
        <w:trPr>
          <w:trHeight w:val="260"/>
        </w:trPr>
        <w:tc>
          <w:tcPr>
            <w:tcW w:w="2772" w:type="dxa"/>
          </w:tcPr>
          <w:p w14:paraId="0E16B02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972" w:type="dxa"/>
            <w:gridSpan w:val="3"/>
          </w:tcPr>
          <w:p w14:paraId="176FD9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  <w:noProof/>
                <w:lang w:eastAsia="tr-TR"/>
              </w:rPr>
            </w:pPr>
          </w:p>
        </w:tc>
      </w:tr>
      <w:tr w:rsidR="008949F7" w:rsidRPr="003E52C1" w14:paraId="49ADC7C9" w14:textId="77777777" w:rsidTr="002E7EF7">
        <w:trPr>
          <w:trHeight w:val="260"/>
        </w:trPr>
        <w:tc>
          <w:tcPr>
            <w:tcW w:w="2772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972" w:type="dxa"/>
            <w:gridSpan w:val="3"/>
          </w:tcPr>
          <w:p w14:paraId="767A3770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302828DD">
                <v:rect id="Rectangle 34" o:spid="_x0000_s2050" style="position:absolute;margin-left:245.75pt;margin-top:2.95pt;width:8.5pt;height:8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0FB470D8">
                <v:rect id="Rectangle 33" o:spid="_x0000_s2054" style="position:absolute;margin-left:119.75pt;margin-top:2.95pt;width:8.5pt;height:8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D4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84s6Kj&#10;Hn0m1YRtjGLTa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1859B7AF">
                <v:rect id="Rectangle 32" o:spid="_x0000_s2053" style="position:absolute;margin-left:2pt;margin-top:2.95pt;width:8.5pt;height:8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PJ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KqkxDCN&#10;PfqCqjHTKUGupl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2E7EF7">
        <w:trPr>
          <w:trHeight w:val="257"/>
        </w:trPr>
        <w:tc>
          <w:tcPr>
            <w:tcW w:w="2772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398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398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398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398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840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398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398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398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398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398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398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2E7EF7">
        <w:trPr>
          <w:trHeight w:val="238"/>
        </w:trPr>
        <w:tc>
          <w:tcPr>
            <w:tcW w:w="9745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2E7EF7">
        <w:trPr>
          <w:trHeight w:val="770"/>
        </w:trPr>
        <w:tc>
          <w:tcPr>
            <w:tcW w:w="2772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972" w:type="dxa"/>
            <w:gridSpan w:val="3"/>
          </w:tcPr>
          <w:p w14:paraId="254D7E48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44E8644E">
                <v:rect id="Rectangle 35" o:spid="_x0000_s2052" style="position:absolute;margin-left:248.35pt;margin-top:2.45pt;width:8.5pt;height:8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6g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GpGiWEa&#10;e/QFVWOmU4JclV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225CD2DD">
                <v:rect id="Rectangle 36" o:spid="_x0000_s2051" style="position:absolute;margin-left:248.35pt;margin-top:1.8pt;width:8.5pt;height: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rM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ecWdFR&#10;jz6TasI2RrHpV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398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840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5131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2E7EF7">
        <w:trPr>
          <w:trHeight w:val="272"/>
        </w:trPr>
        <w:tc>
          <w:tcPr>
            <w:tcW w:w="2772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398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840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CFCC02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7084733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Faks</w:t>
            </w:r>
          </w:p>
        </w:tc>
        <w:tc>
          <w:tcPr>
            <w:tcW w:w="3398" w:type="dxa"/>
            <w:vAlign w:val="center"/>
          </w:tcPr>
          <w:p w14:paraId="2445C06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22F40AB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</w:tcPr>
          <w:p w14:paraId="074BBE4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398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840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2E7EF7">
        <w:trPr>
          <w:trHeight w:val="770"/>
        </w:trPr>
        <w:tc>
          <w:tcPr>
            <w:tcW w:w="2772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972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2E7EF7">
        <w:trPr>
          <w:trHeight w:val="256"/>
        </w:trPr>
        <w:tc>
          <w:tcPr>
            <w:tcW w:w="2772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398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840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2E7EF7">
      <w:pPr>
        <w:spacing w:after="0"/>
      </w:pPr>
    </w:p>
    <w:sectPr w:rsidR="00D043EC" w:rsidRPr="0043091D" w:rsidSect="00F70870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968CC8" w14:textId="77777777" w:rsidR="00F70870" w:rsidRDefault="00F70870" w:rsidP="00CB4CA7">
      <w:pPr>
        <w:spacing w:after="0" w:line="240" w:lineRule="auto"/>
      </w:pPr>
      <w:r>
        <w:separator/>
      </w:r>
    </w:p>
  </w:endnote>
  <w:endnote w:type="continuationSeparator" w:id="0">
    <w:p w14:paraId="21D15FA5" w14:textId="77777777" w:rsidR="00F70870" w:rsidRDefault="00F70870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DAA74F" w14:textId="77777777" w:rsidR="00F70870" w:rsidRDefault="00F70870" w:rsidP="00CB4CA7">
      <w:pPr>
        <w:spacing w:after="0" w:line="240" w:lineRule="auto"/>
      </w:pPr>
      <w:r>
        <w:separator/>
      </w:r>
    </w:p>
  </w:footnote>
  <w:footnote w:type="continuationSeparator" w:id="0">
    <w:p w14:paraId="0C0E8DFB" w14:textId="77777777" w:rsidR="00F70870" w:rsidRDefault="00F70870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728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25795" w14:textId="58FC6F84" w:rsidR="008D1B81" w:rsidRDefault="002E7EF7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498A173F" wp14:editId="0BE27644">
          <wp:simplePos x="0" y="0"/>
          <wp:positionH relativeFrom="column">
            <wp:posOffset>-1057910</wp:posOffset>
          </wp:positionH>
          <wp:positionV relativeFrom="paragraph">
            <wp:posOffset>-542925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752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01C5"/>
    <w:rsid w:val="00022C24"/>
    <w:rsid w:val="000269DC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1388A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2E7EF7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4313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767F2"/>
    <w:rsid w:val="00883AF9"/>
    <w:rsid w:val="008919DF"/>
    <w:rsid w:val="008949F7"/>
    <w:rsid w:val="0089502B"/>
    <w:rsid w:val="008C2D8B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2A70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3BF7"/>
    <w:rsid w:val="00A92D60"/>
    <w:rsid w:val="00AC41DE"/>
    <w:rsid w:val="00AD3976"/>
    <w:rsid w:val="00AF0BBC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84F02"/>
    <w:rsid w:val="00C854A9"/>
    <w:rsid w:val="00C95773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70870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</Template>
  <TotalTime>4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10</cp:revision>
  <cp:lastPrinted>2018-03-22T08:00:00Z</cp:lastPrinted>
  <dcterms:created xsi:type="dcterms:W3CDTF">2023-01-17T13:31:00Z</dcterms:created>
  <dcterms:modified xsi:type="dcterms:W3CDTF">2024-04-22T08:37:00Z</dcterms:modified>
</cp:coreProperties>
</file>