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FB732" w14:textId="6B705EF6" w:rsidR="008949F7" w:rsidRPr="009C61F8" w:rsidRDefault="008949F7" w:rsidP="009C61F8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W w:w="96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2023"/>
      </w:tblGrid>
      <w:tr w:rsidR="008949F7" w:rsidRPr="003E52C1" w14:paraId="56D74E06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199EFDEA" w:rsidR="00841F1A" w:rsidRPr="009C61F8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9C61F8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C95773" w:rsidRPr="009C61F8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RS</w:t>
            </w:r>
            <w:r w:rsidR="001305AA" w:rsidRPr="009C61F8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9C61F8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D3976" w:rsidRPr="009C61F8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Rüzgâr</w:t>
            </w:r>
            <w:r w:rsidR="00E439D1" w:rsidRPr="009C61F8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  <w:r w:rsidR="007C671A" w:rsidRPr="009C61F8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9C61F8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6C141514" w:rsidR="002A5115" w:rsidRPr="009C61F8" w:rsidRDefault="001305AA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</w:t>
            </w:r>
            <w:r w:rsidR="00972A70"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-</w:t>
            </w:r>
            <w:r w:rsidR="00972A70"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22</w:t>
            </w:r>
            <w:r w:rsidR="002A5115"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Mart</w:t>
            </w:r>
            <w:r w:rsidR="002A5115"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202</w:t>
            </w:r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</w:t>
            </w:r>
          </w:p>
          <w:p w14:paraId="06A266AE" w14:textId="6AC80180" w:rsidR="007C671A" w:rsidRPr="009C61F8" w:rsidRDefault="00C95773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Datça Belediyesi Yelken ve </w:t>
            </w:r>
            <w:proofErr w:type="gramStart"/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Rüzgar</w:t>
            </w:r>
            <w:proofErr w:type="gramEnd"/>
            <w:r w:rsidRPr="009C61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Sörfü Kulübü</w:t>
            </w:r>
            <w:r w:rsidR="002A5115" w:rsidRPr="009C61F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1F49CCE5" w14:textId="37C01F2A" w:rsidR="002A5115" w:rsidRPr="009C61F8" w:rsidRDefault="00C95773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9C61F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Datça</w:t>
            </w:r>
            <w:r w:rsidR="002A5115" w:rsidRPr="009C61F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/ </w:t>
            </w:r>
            <w:r w:rsidRPr="009C61F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Muğla</w:t>
            </w:r>
          </w:p>
        </w:tc>
        <w:tc>
          <w:tcPr>
            <w:tcW w:w="2023" w:type="dxa"/>
            <w:vMerge w:val="restart"/>
            <w:vAlign w:val="center"/>
          </w:tcPr>
          <w:p w14:paraId="6D46430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3B87766F" w14:textId="7A8B4E94" w:rsidR="008949F7" w:rsidRPr="009C61F8" w:rsidRDefault="008949F7" w:rsidP="009C61F8">
            <w:pPr>
              <w:spacing w:after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9C61F8">
              <w:rPr>
                <w:rFonts w:ascii="Arial" w:hAnsi="Arial" w:cs="Arial"/>
                <w:b/>
                <w:bCs/>
                <w:sz w:val="21"/>
                <w:szCs w:val="21"/>
              </w:rPr>
              <w:t>Foto</w:t>
            </w:r>
          </w:p>
        </w:tc>
      </w:tr>
      <w:tr w:rsidR="008949F7" w:rsidRPr="003E52C1" w14:paraId="0AC6EF1F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43E3873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6E6513F9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21A5BD8A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73F452EE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C61F8">
              <w:rPr>
                <w:rFonts w:ascii="Arial" w:hAnsi="Arial" w:cs="Arial"/>
                <w:sz w:val="21"/>
                <w:szCs w:val="21"/>
              </w:rPr>
              <w:t>TC</w:t>
            </w:r>
            <w:proofErr w:type="gramEnd"/>
            <w:r w:rsidRPr="009C61F8">
              <w:rPr>
                <w:rFonts w:ascii="Arial" w:hAnsi="Arial" w:cs="Arial"/>
                <w:sz w:val="21"/>
                <w:szCs w:val="21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54664F1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0BC8CE7C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7520F0F5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1DF98551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05761468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2BA47F06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3B8D0278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5B03E620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  <w:vMerge/>
            <w:vAlign w:val="center"/>
          </w:tcPr>
          <w:p w14:paraId="592AD395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6C582F2D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Derecesi</w:t>
            </w:r>
          </w:p>
        </w:tc>
        <w:tc>
          <w:tcPr>
            <w:tcW w:w="2023" w:type="dxa"/>
            <w:vAlign w:val="center"/>
          </w:tcPr>
          <w:p w14:paraId="42059CAB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38FD9237" w14:textId="77777777" w:rsidTr="009C61F8">
        <w:tc>
          <w:tcPr>
            <w:tcW w:w="2660" w:type="dxa"/>
          </w:tcPr>
          <w:p w14:paraId="0E16B023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946" w:type="dxa"/>
            <w:gridSpan w:val="3"/>
          </w:tcPr>
          <w:p w14:paraId="176FD9A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noProof/>
                <w:sz w:val="21"/>
                <w:szCs w:val="21"/>
                <w:lang w:eastAsia="tr-TR"/>
              </w:rPr>
            </w:pPr>
          </w:p>
        </w:tc>
      </w:tr>
      <w:tr w:rsidR="008949F7" w:rsidRPr="003E52C1" w14:paraId="49ADC7C9" w14:textId="77777777" w:rsidTr="009C61F8">
        <w:tc>
          <w:tcPr>
            <w:tcW w:w="2660" w:type="dxa"/>
          </w:tcPr>
          <w:p w14:paraId="72DF2AC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Sporculuk Geçmişi</w:t>
            </w:r>
          </w:p>
        </w:tc>
        <w:tc>
          <w:tcPr>
            <w:tcW w:w="6946" w:type="dxa"/>
            <w:gridSpan w:val="3"/>
          </w:tcPr>
          <w:p w14:paraId="767A3770" w14:textId="77777777" w:rsidR="008949F7" w:rsidRPr="009C61F8" w:rsidRDefault="00F12AD9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pict w14:anchorId="6C68479F">
                <v:rect id="Rectangle 34" o:spid="_x0000_s2054" style="position:absolute;margin-left:236.4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" strokecolor="#a5a5a5"/>
              </w:pict>
            </w:r>
            <w:r>
              <w:rPr>
                <w:noProof/>
              </w:rPr>
              <w:pict w14:anchorId="3165F963">
                <v:rect id="Rectangle 33" o:spid="_x0000_s2053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5084D537">
                <v:rect id="Rectangle 32" o:spid="_x0000_s2052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</w:pict>
            </w:r>
            <w:r w:rsidR="008949F7" w:rsidRPr="009C61F8">
              <w:rPr>
                <w:rFonts w:ascii="Arial" w:hAnsi="Arial" w:cs="Arial"/>
                <w:sz w:val="21"/>
                <w:szCs w:val="21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9C61F8">
        <w:trPr>
          <w:trHeight w:val="284"/>
        </w:trPr>
        <w:tc>
          <w:tcPr>
            <w:tcW w:w="2660" w:type="dxa"/>
          </w:tcPr>
          <w:p w14:paraId="2AD64CDA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464EE37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</w:tcPr>
          <w:p w14:paraId="5B7A074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69E50080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</w:tcPr>
          <w:p w14:paraId="05C17653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5203A755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Yılı</w:t>
            </w:r>
          </w:p>
        </w:tc>
        <w:tc>
          <w:tcPr>
            <w:tcW w:w="2023" w:type="dxa"/>
          </w:tcPr>
          <w:p w14:paraId="7125CBA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3FDA233D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Sporcu Sayısı</w:t>
            </w:r>
          </w:p>
        </w:tc>
        <w:tc>
          <w:tcPr>
            <w:tcW w:w="2023" w:type="dxa"/>
          </w:tcPr>
          <w:p w14:paraId="25EE3E5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7F334813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</w:tcPr>
          <w:p w14:paraId="769CFA1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77F822D3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Yılı</w:t>
            </w:r>
          </w:p>
        </w:tc>
        <w:tc>
          <w:tcPr>
            <w:tcW w:w="2023" w:type="dxa"/>
          </w:tcPr>
          <w:p w14:paraId="078E44F5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7E37A972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 xml:space="preserve">Kısa Mesafe Telsiz </w:t>
            </w:r>
            <w:proofErr w:type="spellStart"/>
            <w:r w:rsidRPr="009C61F8">
              <w:rPr>
                <w:rFonts w:ascii="Arial" w:hAnsi="Arial" w:cs="Arial"/>
                <w:sz w:val="21"/>
                <w:szCs w:val="21"/>
              </w:rPr>
              <w:t>Belg</w:t>
            </w:r>
            <w:proofErr w:type="spellEnd"/>
            <w:r w:rsidRPr="009C61F8"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Yılı</w:t>
            </w:r>
          </w:p>
        </w:tc>
        <w:tc>
          <w:tcPr>
            <w:tcW w:w="2023" w:type="dxa"/>
          </w:tcPr>
          <w:p w14:paraId="7B79798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014D06D9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Yılı</w:t>
            </w:r>
          </w:p>
        </w:tc>
        <w:tc>
          <w:tcPr>
            <w:tcW w:w="2023" w:type="dxa"/>
          </w:tcPr>
          <w:p w14:paraId="30F9FC33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602F5362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Yılı</w:t>
            </w:r>
          </w:p>
        </w:tc>
        <w:tc>
          <w:tcPr>
            <w:tcW w:w="2023" w:type="dxa"/>
          </w:tcPr>
          <w:p w14:paraId="4457323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79B02FC7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Yılı</w:t>
            </w:r>
          </w:p>
        </w:tc>
        <w:tc>
          <w:tcPr>
            <w:tcW w:w="2023" w:type="dxa"/>
          </w:tcPr>
          <w:p w14:paraId="1DB3116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012D4A21" w14:textId="77777777" w:rsidTr="009C61F8">
        <w:trPr>
          <w:trHeight w:val="264"/>
        </w:trPr>
        <w:tc>
          <w:tcPr>
            <w:tcW w:w="9606" w:type="dxa"/>
            <w:gridSpan w:val="4"/>
          </w:tcPr>
          <w:p w14:paraId="7725D36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188ABD7A" w14:textId="77777777" w:rsidTr="009C61F8">
        <w:trPr>
          <w:trHeight w:val="851"/>
        </w:trPr>
        <w:tc>
          <w:tcPr>
            <w:tcW w:w="2660" w:type="dxa"/>
          </w:tcPr>
          <w:p w14:paraId="418190C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Adres</w:t>
            </w:r>
          </w:p>
          <w:p w14:paraId="229B21D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  <w:p w14:paraId="346F1A3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946" w:type="dxa"/>
            <w:gridSpan w:val="3"/>
          </w:tcPr>
          <w:p w14:paraId="254D7E48" w14:textId="77777777" w:rsidR="008949F7" w:rsidRPr="009C61F8" w:rsidRDefault="00F12AD9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pict w14:anchorId="1629AB52">
                <v:rect id="Rectangle 35" o:spid="_x0000_s2051" style="position:absolute;margin-left:237.7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Xztwtd4AAAAN&#13;&#10;AQAADwAAAAAAAAAAAAAAAABiBAAAZHJzL2Rvd25yZXYueG1sUEsFBgAAAAAEAAQA8wAAAG0FAAAA&#13;&#10;AA==&#13;&#10;" strokecolor="#a5a5a5"/>
              </w:pict>
            </w:r>
            <w:r w:rsidR="008949F7" w:rsidRPr="009C61F8"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9C61F8" w:rsidRDefault="00F12AD9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>
              <w:rPr>
                <w:noProof/>
              </w:rPr>
              <w:pict w14:anchorId="0A720381">
                <v:rect id="Rectangle 36" o:spid="_x0000_s2050" style="position:absolute;margin-left:238.4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" strokecolor="#a5a5a5"/>
              </w:pict>
            </w:r>
            <w:r w:rsidR="008949F7" w:rsidRPr="009C61F8">
              <w:rPr>
                <w:rFonts w:ascii="Arial" w:hAnsi="Arial" w:cs="Arial"/>
                <w:sz w:val="21"/>
                <w:szCs w:val="21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0D79135F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Posta Kodu</w:t>
            </w:r>
          </w:p>
        </w:tc>
        <w:tc>
          <w:tcPr>
            <w:tcW w:w="2023" w:type="dxa"/>
          </w:tcPr>
          <w:p w14:paraId="40FEE3E1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4993E088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</w:tcPr>
          <w:p w14:paraId="052723C5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0766096E" w14:textId="77777777" w:rsidTr="009C61F8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Telefon</w:t>
            </w:r>
          </w:p>
        </w:tc>
        <w:tc>
          <w:tcPr>
            <w:tcW w:w="2023" w:type="dxa"/>
          </w:tcPr>
          <w:p w14:paraId="6A818F5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7FCFCC02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023" w:type="dxa"/>
          </w:tcPr>
          <w:p w14:paraId="074BBE4A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612041AD" w14:textId="77777777" w:rsidTr="009C61F8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Özel Sağlık sorununuz var mı?</w:t>
            </w:r>
          </w:p>
        </w:tc>
        <w:tc>
          <w:tcPr>
            <w:tcW w:w="2023" w:type="dxa"/>
          </w:tcPr>
          <w:p w14:paraId="6EE1A267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29351B4F" w14:textId="77777777" w:rsidTr="009C61F8">
        <w:trPr>
          <w:trHeight w:val="851"/>
        </w:trPr>
        <w:tc>
          <w:tcPr>
            <w:tcW w:w="2660" w:type="dxa"/>
          </w:tcPr>
          <w:p w14:paraId="2D847838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  <w:p w14:paraId="4E04C52C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Öğretici olmayı isteme nedeni</w:t>
            </w:r>
          </w:p>
          <w:p w14:paraId="280D181B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  <w:p w14:paraId="19628599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946" w:type="dxa"/>
            <w:gridSpan w:val="3"/>
          </w:tcPr>
          <w:p w14:paraId="73AC047D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949F7" w:rsidRPr="003E52C1" w14:paraId="0492557E" w14:textId="77777777" w:rsidTr="009C61F8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9C61F8">
              <w:rPr>
                <w:rFonts w:ascii="Arial" w:hAnsi="Arial" w:cs="Arial"/>
                <w:sz w:val="21"/>
                <w:szCs w:val="21"/>
              </w:rPr>
              <w:t>Alındı tarihi</w:t>
            </w:r>
          </w:p>
        </w:tc>
        <w:tc>
          <w:tcPr>
            <w:tcW w:w="2023" w:type="dxa"/>
          </w:tcPr>
          <w:p w14:paraId="20CA1B9F" w14:textId="77777777" w:rsidR="008949F7" w:rsidRPr="009C61F8" w:rsidRDefault="008949F7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F12AD9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2CC8A" w14:textId="77777777" w:rsidR="00F12AD9" w:rsidRDefault="00F12AD9" w:rsidP="00CB4CA7">
      <w:pPr>
        <w:spacing w:after="0" w:line="240" w:lineRule="auto"/>
      </w:pPr>
      <w:r>
        <w:separator/>
      </w:r>
    </w:p>
  </w:endnote>
  <w:endnote w:type="continuationSeparator" w:id="0">
    <w:p w14:paraId="5F7770EC" w14:textId="77777777" w:rsidR="00F12AD9" w:rsidRDefault="00F12AD9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D223A" w14:textId="77777777" w:rsidR="00F12AD9" w:rsidRDefault="00F12AD9" w:rsidP="00CB4CA7">
      <w:pPr>
        <w:spacing w:after="0" w:line="240" w:lineRule="auto"/>
      </w:pPr>
      <w:r>
        <w:separator/>
      </w:r>
    </w:p>
  </w:footnote>
  <w:footnote w:type="continuationSeparator" w:id="0">
    <w:p w14:paraId="772259A0" w14:textId="77777777" w:rsidR="00F12AD9" w:rsidRDefault="00F12AD9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6286" w14:textId="77777777" w:rsidR="008D1B81" w:rsidRDefault="00F12AD9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5795" w14:textId="374812E2" w:rsidR="008D1B81" w:rsidRDefault="009C61F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309332E" wp14:editId="5FDDDBDE">
          <wp:simplePos x="0" y="0"/>
          <wp:positionH relativeFrom="column">
            <wp:posOffset>-1035050</wp:posOffset>
          </wp:positionH>
          <wp:positionV relativeFrom="paragraph">
            <wp:posOffset>-683605</wp:posOffset>
          </wp:positionV>
          <wp:extent cx="7867461" cy="11128226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461" cy="11128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A730" w14:textId="77777777" w:rsidR="008D1B81" w:rsidRDefault="00F12AD9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C61F8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D3976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2AD9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7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9</cp:revision>
  <cp:lastPrinted>2018-03-22T08:00:00Z</cp:lastPrinted>
  <dcterms:created xsi:type="dcterms:W3CDTF">2023-01-17T13:31:00Z</dcterms:created>
  <dcterms:modified xsi:type="dcterms:W3CDTF">2024-02-09T12:37:00Z</dcterms:modified>
</cp:coreProperties>
</file>