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33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5C0704" w:rsidRPr="003E52C1" w14:paraId="7DC360F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8D6B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14311214" w14:textId="77777777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RSE-2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proofErr w:type="gramStart"/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Rüzgar</w:t>
            </w:r>
            <w:proofErr w:type="gramEnd"/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Sörfü </w:t>
            </w:r>
          </w:p>
          <w:p w14:paraId="398F5192" w14:textId="77777777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Usta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4A3932BE" w14:textId="60B08C41" w:rsidR="005C0704" w:rsidRDefault="008117FB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5-9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Mayıs 2024 </w:t>
            </w:r>
          </w:p>
          <w:p w14:paraId="0F5C81A9" w14:textId="48913FA2" w:rsidR="005C0704" w:rsidRPr="005C0704" w:rsidRDefault="008117FB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proofErr w:type="spellStart"/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İçdaş</w:t>
            </w:r>
            <w:proofErr w:type="spellEnd"/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Yelken Kulübü </w:t>
            </w:r>
          </w:p>
        </w:tc>
        <w:tc>
          <w:tcPr>
            <w:tcW w:w="1766" w:type="dxa"/>
            <w:vMerge w:val="restart"/>
            <w:vAlign w:val="center"/>
          </w:tcPr>
          <w:p w14:paraId="6AE6F3AE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91F3866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5C0704" w:rsidRPr="003E52C1" w14:paraId="2C04796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B6BE19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04BAFD8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9C23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51AB0F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F09C5A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B1632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A3635C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BAB06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0DF20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1F06CC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24EFDD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2117F9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A8BA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28CE3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020B2C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F8ADBF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1D24CD3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7E0E1C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942C8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DB8C7C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7373461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2855AA0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6923D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191B42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431F28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4D523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4FBC789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C6B25F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9BC71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F3A3D3F" w14:textId="77777777" w:rsidTr="005C0704">
        <w:trPr>
          <w:trHeight w:val="38"/>
        </w:trPr>
        <w:tc>
          <w:tcPr>
            <w:tcW w:w="2660" w:type="dxa"/>
            <w:vAlign w:val="center"/>
          </w:tcPr>
          <w:p w14:paraId="4B322D3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EFC65D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C26C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FC7635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506E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84C687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6514BA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CFB05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35ABCFD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BCBF47" w14:textId="77777777" w:rsidTr="005C0704">
        <w:tc>
          <w:tcPr>
            <w:tcW w:w="2660" w:type="dxa"/>
          </w:tcPr>
          <w:p w14:paraId="77A07C3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62CADE3D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02A1E463">
                <v:rect id="Rectangle 34" o:spid="_x0000_s2057" style="position:absolute;margin-left:245.75pt;margin-top:2.95pt;width:8.5pt;height:8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7C35D12">
                <v:rect id="Rectangle 33" o:spid="_x0000_s2056" style="position:absolute;margin-left:119.75pt;margin-top:2.95pt;width:8.5pt;height:8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3CD62A5F">
                <v:rect id="Rectangle 32" o:spid="_x0000_s2055" style="position:absolute;margin-left:2pt;margin-top:2.95pt;width:8.5pt;height:8.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5C0704" w:rsidRPr="003E52C1" w14:paraId="7CD6EAF2" w14:textId="77777777" w:rsidTr="005C0704">
        <w:trPr>
          <w:trHeight w:val="284"/>
        </w:trPr>
        <w:tc>
          <w:tcPr>
            <w:tcW w:w="2660" w:type="dxa"/>
          </w:tcPr>
          <w:p w14:paraId="3302B69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A23E11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1D7E796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8046D0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CFD6D4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C004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14F817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2786B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31678F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7204D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155FE3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6B0600C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57F39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2884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586F47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B3184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75C26E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F1A91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95CBB3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FD134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55D37C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4325A5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AC15F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7804B2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689EC4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C59E0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234C2FD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D3EE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73477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B497D1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439911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1F81106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55E22F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77053B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D84FE5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07F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5439ED6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D5691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D15846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00299C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1D4B4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78DDEB8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4A1D39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F3E31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D2A1E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ED201E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99F74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538AE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98A6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9878234" w14:textId="77777777" w:rsidTr="005C0704">
        <w:trPr>
          <w:trHeight w:val="264"/>
        </w:trPr>
        <w:tc>
          <w:tcPr>
            <w:tcW w:w="9349" w:type="dxa"/>
            <w:gridSpan w:val="4"/>
          </w:tcPr>
          <w:p w14:paraId="73CEA47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9D51FC0" w14:textId="77777777" w:rsidTr="005C0704">
        <w:trPr>
          <w:trHeight w:val="851"/>
        </w:trPr>
        <w:tc>
          <w:tcPr>
            <w:tcW w:w="2660" w:type="dxa"/>
          </w:tcPr>
          <w:p w14:paraId="3E9AE8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7C9AD4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  <w:p w14:paraId="6F0A9A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4E626CE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7F245D25">
                <v:rect id="Rectangle 35" o:spid="_x0000_s2058" style="position:absolute;margin-left:248.35pt;margin-top:2.45pt;width:8.5pt;height:8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C6B6303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1163E17">
                <v:rect id="Rectangle 36" o:spid="_x0000_s2059" style="position:absolute;margin-left:248.35pt;margin-top:1.8pt;width:8.5pt;height:8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EC22A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7AC15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02FE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185C694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C4047B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390B75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3EEDE1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FB6277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A149CD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3D2400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4609137" w14:textId="77777777" w:rsidTr="005C0704">
        <w:trPr>
          <w:trHeight w:val="301"/>
        </w:trPr>
        <w:tc>
          <w:tcPr>
            <w:tcW w:w="2660" w:type="dxa"/>
            <w:vAlign w:val="center"/>
          </w:tcPr>
          <w:p w14:paraId="2DCA6C1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9A0E16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BF417B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3EA58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727720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AFEA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2B5FD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ACD1D4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29EA28A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CF9308A" w14:textId="77777777" w:rsidTr="005C0704">
        <w:trPr>
          <w:trHeight w:val="283"/>
        </w:trPr>
        <w:tc>
          <w:tcPr>
            <w:tcW w:w="2660" w:type="dxa"/>
            <w:vAlign w:val="center"/>
          </w:tcPr>
          <w:p w14:paraId="4E58C5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3E9F71B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D9410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9FBB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EA3FD4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1BF9F" w14:textId="77777777" w:rsidR="00EA3FD4" w:rsidRDefault="00EA3FD4" w:rsidP="00CB4CA7">
      <w:pPr>
        <w:spacing w:after="0" w:line="240" w:lineRule="auto"/>
      </w:pPr>
      <w:r>
        <w:separator/>
      </w:r>
    </w:p>
  </w:endnote>
  <w:endnote w:type="continuationSeparator" w:id="0">
    <w:p w14:paraId="1D363D91" w14:textId="77777777" w:rsidR="00EA3FD4" w:rsidRDefault="00EA3FD4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ACBD4" w14:textId="77777777" w:rsidR="00EA3FD4" w:rsidRDefault="00EA3FD4" w:rsidP="00CB4CA7">
      <w:pPr>
        <w:spacing w:after="0" w:line="240" w:lineRule="auto"/>
      </w:pPr>
      <w:r>
        <w:separator/>
      </w:r>
    </w:p>
  </w:footnote>
  <w:footnote w:type="continuationSeparator" w:id="0">
    <w:p w14:paraId="11678951" w14:textId="77777777" w:rsidR="00EA3FD4" w:rsidRDefault="00EA3FD4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9D700" w14:textId="77777777" w:rsidR="005A5208" w:rsidRDefault="005A5208" w:rsidP="00D70FCB">
    <w:pPr>
      <w:pStyle w:val="stBilgi"/>
      <w:tabs>
        <w:tab w:val="clear" w:pos="4536"/>
        <w:tab w:val="clear" w:pos="9072"/>
        <w:tab w:val="left" w:pos="7815"/>
      </w:tabs>
      <w:rPr>
        <w:noProof/>
      </w:rPr>
    </w:pPr>
  </w:p>
  <w:p w14:paraId="25A25795" w14:textId="5F6AAD5E" w:rsidR="008D1B81" w:rsidRDefault="005A520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0C9A418D" wp14:editId="448C8F85">
          <wp:simplePos x="0" y="0"/>
          <wp:positionH relativeFrom="column">
            <wp:posOffset>-1143000</wp:posOffset>
          </wp:positionH>
          <wp:positionV relativeFrom="paragraph">
            <wp:posOffset>-892175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208"/>
    <w:rsid w:val="005A5A6C"/>
    <w:rsid w:val="005A6B1D"/>
    <w:rsid w:val="005B0D22"/>
    <w:rsid w:val="005C0704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117FB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3FD4"/>
    <w:rsid w:val="00EA4FB2"/>
    <w:rsid w:val="00EC7DA5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13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10</cp:revision>
  <cp:lastPrinted>2018-03-22T08:00:00Z</cp:lastPrinted>
  <dcterms:created xsi:type="dcterms:W3CDTF">2023-01-17T13:31:00Z</dcterms:created>
  <dcterms:modified xsi:type="dcterms:W3CDTF">2024-04-01T11:56:00Z</dcterms:modified>
</cp:coreProperties>
</file>