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8949F7" w:rsidRPr="003E52C1" w14:paraId="56D74E06" w14:textId="77777777" w:rsidTr="00650CEA">
        <w:trPr>
          <w:trHeight w:val="284"/>
        </w:trPr>
        <w:tc>
          <w:tcPr>
            <w:tcW w:w="2660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2BBC1C73" w14:textId="442BFECC" w:rsidR="00841F1A" w:rsidRPr="001472C7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02709D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YTE-1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02709D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Yelkenli Tekne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6A9C3B78" w14:textId="5384760F" w:rsidR="002A5115" w:rsidRDefault="00E97672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5-8 Haziran</w:t>
            </w:r>
            <w:r w:rsidR="002A5115" w:rsidRPr="00AF5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130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14:paraId="06A266AE" w14:textId="47C5D65F" w:rsidR="007C671A" w:rsidRDefault="00E97672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Ankara</w:t>
            </w:r>
            <w:r w:rsidR="00C15B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Yelken Kulübü</w:t>
            </w:r>
          </w:p>
          <w:p w14:paraId="1F49CCE5" w14:textId="43CD9AB5" w:rsidR="002A5115" w:rsidRPr="002A5115" w:rsidRDefault="00E97672" w:rsidP="002A5115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Ankara</w:t>
            </w:r>
          </w:p>
        </w:tc>
        <w:tc>
          <w:tcPr>
            <w:tcW w:w="1766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5142579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60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ADC7C9" w14:textId="77777777" w:rsidTr="00496C3A">
        <w:tc>
          <w:tcPr>
            <w:tcW w:w="2660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767A3770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302828DD">
                <v:rect id="Rectangle 34" o:spid="_x0000_s2050" style="position:absolute;margin-left:245.75pt;margin-top:2.95pt;width:8.5pt;height:8.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0FB470D8">
                <v:rect id="Rectangle 33" o:spid="_x0000_s2054" style="position:absolute;margin-left:119.75pt;margin-top:2.95pt;width:8.5pt;height:8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D4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84s6Kj&#10;Hn0m1YRtjGLTa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1859B7AF">
                <v:rect id="Rectangle 32" o:spid="_x0000_s2053" style="position:absolute;margin-left:2pt;margin-top:2.95pt;width:8.5pt;height:8.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PJ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KqkxDCN&#10;PfqCqjHTKUGupl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496C3A">
        <w:trPr>
          <w:trHeight w:val="284"/>
        </w:trPr>
        <w:tc>
          <w:tcPr>
            <w:tcW w:w="2660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9E50080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94C1E5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3834CB8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C71687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C1765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Kısa Mesafe Telsiz Belg.</w:t>
            </w:r>
          </w:p>
        </w:tc>
        <w:tc>
          <w:tcPr>
            <w:tcW w:w="3260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2D4A21" w14:textId="77777777" w:rsidTr="00496C3A">
        <w:trPr>
          <w:trHeight w:val="264"/>
        </w:trPr>
        <w:tc>
          <w:tcPr>
            <w:tcW w:w="9349" w:type="dxa"/>
            <w:gridSpan w:val="4"/>
          </w:tcPr>
          <w:p w14:paraId="7725D36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496C3A">
        <w:trPr>
          <w:trHeight w:val="851"/>
        </w:trPr>
        <w:tc>
          <w:tcPr>
            <w:tcW w:w="2660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254D7E48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44E8644E">
                <v:rect id="Rectangle 35" o:spid="_x0000_s2052" style="position:absolute;margin-left:248.35pt;margin-top:2.45pt;width:8.5pt;height:8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6g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GpGiWEa&#10;e/QFVWOmU4JclV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225CD2DD">
                <v:rect id="Rectangle 36" o:spid="_x0000_s2051" style="position:absolute;margin-left:248.35pt;margin-top:1.8pt;width:8.5pt;height: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rM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ecWdFR&#10;jz6TasI2RrHpV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496C3A">
        <w:trPr>
          <w:trHeight w:val="301"/>
        </w:trPr>
        <w:tc>
          <w:tcPr>
            <w:tcW w:w="2660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496C3A">
        <w:trPr>
          <w:trHeight w:val="284"/>
        </w:trPr>
        <w:tc>
          <w:tcPr>
            <w:tcW w:w="2660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496C3A">
        <w:trPr>
          <w:trHeight w:val="851"/>
        </w:trPr>
        <w:tc>
          <w:tcPr>
            <w:tcW w:w="2660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496C3A">
        <w:trPr>
          <w:trHeight w:val="283"/>
        </w:trPr>
        <w:tc>
          <w:tcPr>
            <w:tcW w:w="2660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DE513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D57745" w14:textId="77777777" w:rsidR="007B4E50" w:rsidRDefault="007B4E50" w:rsidP="00CB4CA7">
      <w:pPr>
        <w:spacing w:after="0" w:line="240" w:lineRule="auto"/>
      </w:pPr>
      <w:r>
        <w:separator/>
      </w:r>
    </w:p>
  </w:endnote>
  <w:endnote w:type="continuationSeparator" w:id="0">
    <w:p w14:paraId="3A45940C" w14:textId="77777777" w:rsidR="007B4E50" w:rsidRDefault="007B4E50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9B4351" w14:textId="77777777" w:rsidR="003F7416" w:rsidRDefault="003F741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C770C" w14:textId="77777777" w:rsidR="003F7416" w:rsidRDefault="003F741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F8817" w14:textId="77777777" w:rsidR="003F7416" w:rsidRDefault="003F741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A63465" w14:textId="77777777" w:rsidR="007B4E50" w:rsidRDefault="007B4E50" w:rsidP="00CB4CA7">
      <w:pPr>
        <w:spacing w:after="0" w:line="240" w:lineRule="auto"/>
      </w:pPr>
      <w:r>
        <w:separator/>
      </w:r>
    </w:p>
  </w:footnote>
  <w:footnote w:type="continuationSeparator" w:id="0">
    <w:p w14:paraId="28C56A90" w14:textId="77777777" w:rsidR="007B4E50" w:rsidRDefault="007B4E50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26286" w14:textId="77777777" w:rsidR="008D1B81" w:rsidRDefault="00000000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9" type="#_x0000_t75" style="position:absolute;margin-left:0;margin-top:0;width:598.5pt;height:845.25pt;z-index:-251657728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25795" w14:textId="183EB54B" w:rsidR="008D1B81" w:rsidRDefault="0055559D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38BDB206" wp14:editId="1DB4A251">
          <wp:simplePos x="0" y="0"/>
          <wp:positionH relativeFrom="column">
            <wp:posOffset>-990600</wp:posOffset>
          </wp:positionH>
          <wp:positionV relativeFrom="paragraph">
            <wp:posOffset>-907415</wp:posOffset>
          </wp:positionV>
          <wp:extent cx="7883236" cy="11150539"/>
          <wp:effectExtent l="0" t="0" r="3810" b="635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BA730" w14:textId="77777777" w:rsidR="008D1B81" w:rsidRDefault="00000000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8" type="#_x0000_t75" style="position:absolute;margin-left:0;margin-top:0;width:598.5pt;height:845.25pt;z-index:-251658752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13E02"/>
    <w:rsid w:val="00020046"/>
    <w:rsid w:val="00022C24"/>
    <w:rsid w:val="000269DC"/>
    <w:rsid w:val="0002709D"/>
    <w:rsid w:val="00035CD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5D3D"/>
    <w:rsid w:val="002E2A35"/>
    <w:rsid w:val="002E78D9"/>
    <w:rsid w:val="00335517"/>
    <w:rsid w:val="00337E7B"/>
    <w:rsid w:val="003422ED"/>
    <w:rsid w:val="00357F62"/>
    <w:rsid w:val="00363014"/>
    <w:rsid w:val="0036689F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E5ED7"/>
    <w:rsid w:val="003E7255"/>
    <w:rsid w:val="003E7411"/>
    <w:rsid w:val="003F0C7E"/>
    <w:rsid w:val="003F1496"/>
    <w:rsid w:val="003F69AA"/>
    <w:rsid w:val="003F7416"/>
    <w:rsid w:val="00403C4D"/>
    <w:rsid w:val="0042004D"/>
    <w:rsid w:val="00423347"/>
    <w:rsid w:val="0043091D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559D"/>
    <w:rsid w:val="00557342"/>
    <w:rsid w:val="00585CED"/>
    <w:rsid w:val="00586F89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144A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B4E50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767F2"/>
    <w:rsid w:val="00883AF9"/>
    <w:rsid w:val="008919DF"/>
    <w:rsid w:val="008949F7"/>
    <w:rsid w:val="0089502B"/>
    <w:rsid w:val="008C2D8B"/>
    <w:rsid w:val="008D1B81"/>
    <w:rsid w:val="008E1217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603EC"/>
    <w:rsid w:val="00964B64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3BF7"/>
    <w:rsid w:val="00A92D60"/>
    <w:rsid w:val="00AC41DE"/>
    <w:rsid w:val="00AF0BBC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76AE8"/>
    <w:rsid w:val="00B848A5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BE2"/>
    <w:rsid w:val="00C15C0D"/>
    <w:rsid w:val="00C16F7A"/>
    <w:rsid w:val="00C22CC7"/>
    <w:rsid w:val="00C55D0C"/>
    <w:rsid w:val="00C84F02"/>
    <w:rsid w:val="00C854A9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70FCB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E5133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97672"/>
    <w:rsid w:val="00EA4FB2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</Template>
  <TotalTime>10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Yasin HARMANKAYA</cp:lastModifiedBy>
  <cp:revision>10</cp:revision>
  <cp:lastPrinted>2018-03-22T08:00:00Z</cp:lastPrinted>
  <dcterms:created xsi:type="dcterms:W3CDTF">2023-01-17T13:31:00Z</dcterms:created>
  <dcterms:modified xsi:type="dcterms:W3CDTF">2024-05-20T11:45:00Z</dcterms:modified>
</cp:coreProperties>
</file>