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08D1882E" w:rsidR="002A5115" w:rsidRDefault="0002709D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40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-24</w:t>
            </w:r>
            <w:r w:rsidR="002A5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Mart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06A266AE" w14:textId="3FA5CEFB" w:rsidR="007C671A" w:rsidRDefault="0040734C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Arkas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Çeşme Yelken Spor Kulübü</w:t>
            </w:r>
          </w:p>
          <w:p w14:paraId="1F49CCE5" w14:textId="1F530876" w:rsidR="002A5115" w:rsidRPr="002A5115" w:rsidRDefault="0040734C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Çeşme</w:t>
            </w:r>
            <w:r w:rsidR="002A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İzmir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B632E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24D21422">
                <v:rect id="Rectangle 34" o:spid="_x0000_s2054" style="position:absolute;margin-left:245.75pt;margin-top:2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aSwZh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1018941B">
                <v:rect id="Rectangle 33" o:spid="_x0000_s2053" style="position:absolute;margin-left:119.75pt;margin-top:2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BkUO3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6EC398FF">
                <v:rect id="Rectangle 32" o:spid="_x0000_s2052" style="position:absolute;margin-left:2pt;margin-top:2.9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B632E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18E6C621">
                <v:rect id="Rectangle 35" o:spid="_x0000_s2051" style="position:absolute;margin-left:248.35pt;margin-top:2.4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DTLRQd4AAAAN&#13;&#10;AQAADwAAAAAAAAAAAAAAAABiBAAAZHJzL2Rvd25yZXYueG1sUEsFBgAAAAAEAAQA8wAAAG0FAAAA&#13;&#10;AA=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B632E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67017AA1">
                <v:rect id="Rectangle 36" o:spid="_x0000_s2050" style="position:absolute;margin-left:248.35pt;margin-top:1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B1kC3/fAAAA&#13;&#10;DQEAAA8AAAAAAAAAAAAAAAAAYgQAAGRycy9kb3ducmV2LnhtbFBLBQYAAAAABAAEAPMAAABuBQAA&#13;&#10;AAA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632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DC585" w14:textId="77777777" w:rsidR="00B632E0" w:rsidRDefault="00B632E0" w:rsidP="00CB4CA7">
      <w:pPr>
        <w:spacing w:after="0" w:line="240" w:lineRule="auto"/>
      </w:pPr>
      <w:r>
        <w:separator/>
      </w:r>
    </w:p>
  </w:endnote>
  <w:endnote w:type="continuationSeparator" w:id="0">
    <w:p w14:paraId="505991F3" w14:textId="77777777" w:rsidR="00B632E0" w:rsidRDefault="00B632E0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323F3" w14:textId="77777777" w:rsidR="00B632E0" w:rsidRDefault="00B632E0" w:rsidP="00CB4CA7">
      <w:pPr>
        <w:spacing w:after="0" w:line="240" w:lineRule="auto"/>
      </w:pPr>
      <w:r>
        <w:separator/>
      </w:r>
    </w:p>
  </w:footnote>
  <w:footnote w:type="continuationSeparator" w:id="0">
    <w:p w14:paraId="360F56C6" w14:textId="77777777" w:rsidR="00B632E0" w:rsidRDefault="00B632E0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6286" w14:textId="77777777" w:rsidR="008D1B81" w:rsidRDefault="00B632E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5795" w14:textId="21E247C0" w:rsidR="008D1B81" w:rsidRDefault="00BE33B7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757DC" wp14:editId="739E6D25">
          <wp:simplePos x="0" y="0"/>
          <wp:positionH relativeFrom="margin">
            <wp:align>center</wp:align>
          </wp:positionH>
          <wp:positionV relativeFrom="paragraph">
            <wp:posOffset>-807085</wp:posOffset>
          </wp:positionV>
          <wp:extent cx="8004313" cy="11321797"/>
          <wp:effectExtent l="0" t="0" r="0" b="0"/>
          <wp:wrapNone/>
          <wp:docPr id="1323583658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583658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4313" cy="11321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A730" w14:textId="77777777" w:rsidR="008D1B81" w:rsidRDefault="00B632E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632E0"/>
    <w:rsid w:val="00B71ACA"/>
    <w:rsid w:val="00B76AE8"/>
    <w:rsid w:val="00B87118"/>
    <w:rsid w:val="00B905CD"/>
    <w:rsid w:val="00BA5517"/>
    <w:rsid w:val="00BB2BC7"/>
    <w:rsid w:val="00BB75A7"/>
    <w:rsid w:val="00BD0B91"/>
    <w:rsid w:val="00BE33B7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9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4173jet</cp:lastModifiedBy>
  <cp:revision>8</cp:revision>
  <cp:lastPrinted>2018-03-22T08:00:00Z</cp:lastPrinted>
  <dcterms:created xsi:type="dcterms:W3CDTF">2023-01-17T13:31:00Z</dcterms:created>
  <dcterms:modified xsi:type="dcterms:W3CDTF">2024-03-01T09:53:00Z</dcterms:modified>
</cp:coreProperties>
</file>