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4E39E672" w:rsidR="002A5115" w:rsidRDefault="00CC6E5F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4-7</w:t>
            </w:r>
            <w:r w:rsidR="002A5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Nisan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06A266AE" w14:textId="3FA5CEFB" w:rsidR="007C671A" w:rsidRDefault="0040734C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Arkas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Çeşme Yelken Spor Kulübü</w:t>
            </w:r>
          </w:p>
          <w:p w14:paraId="1F49CCE5" w14:textId="1F530876" w:rsidR="002A5115" w:rsidRPr="002A5115" w:rsidRDefault="0040734C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Çeşme</w:t>
            </w:r>
            <w:r w:rsidR="002A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İzmir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85662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DBBA1" id="Rectangle 34" o:spid="_x0000_s1026" style="position:absolute;margin-left:245.75pt;margin-top:2.9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" strokecolor="#a5a5a5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E5058" id="Rectangle 33" o:spid="_x0000_s1026" style="position:absolute;margin-left:119.75pt;margin-top:2.9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" strokecolor="#a5a5a5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41C8F" id="Rectangle 32" o:spid="_x0000_s1026" style="position:absolute;margin-left:2pt;margin-top:2.9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" strokecolor="#a5a5a5">
                      <v:path arrowok="t"/>
                    </v:rect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85662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107950" cy="107950"/>
                      <wp:effectExtent l="0" t="0" r="6350" b="6350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BD85E" id="Rectangle 35" o:spid="_x0000_s1026" style="position:absolute;margin-left:248.35pt;margin-top:2.4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" strokecolor="#a5a5a5">
                      <v:path arrowok="t"/>
                    </v:rect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85662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107950" cy="107950"/>
                      <wp:effectExtent l="0" t="0" r="6350" b="6350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8DDC5" id="Rectangle 36" o:spid="_x0000_s1026" style="position:absolute;margin-left:248.35pt;margin-top:1.8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" strokecolor="#a5a5a5">
                      <v:path arrowok="t"/>
                    </v:rect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232856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1B0CC" w14:textId="77777777" w:rsidR="00232856" w:rsidRDefault="00232856" w:rsidP="00CB4CA7">
      <w:pPr>
        <w:spacing w:after="0" w:line="240" w:lineRule="auto"/>
      </w:pPr>
      <w:r>
        <w:separator/>
      </w:r>
    </w:p>
  </w:endnote>
  <w:endnote w:type="continuationSeparator" w:id="0">
    <w:p w14:paraId="0AECE870" w14:textId="77777777" w:rsidR="00232856" w:rsidRDefault="00232856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AB886" w14:textId="77777777" w:rsidR="00232856" w:rsidRDefault="00232856" w:rsidP="00CB4CA7">
      <w:pPr>
        <w:spacing w:after="0" w:line="240" w:lineRule="auto"/>
      </w:pPr>
      <w:r>
        <w:separator/>
      </w:r>
    </w:p>
  </w:footnote>
  <w:footnote w:type="continuationSeparator" w:id="0">
    <w:p w14:paraId="656833D4" w14:textId="77777777" w:rsidR="00232856" w:rsidRDefault="00232856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6286" w14:textId="77777777" w:rsidR="008D1B81" w:rsidRDefault="00232856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25795" w14:textId="765876BA" w:rsidR="008D1B81" w:rsidRDefault="00856620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ACFBEAC" wp14:editId="69FAA671">
          <wp:simplePos x="0" y="0"/>
          <wp:positionH relativeFrom="column">
            <wp:posOffset>-1154430</wp:posOffset>
          </wp:positionH>
          <wp:positionV relativeFrom="paragraph">
            <wp:posOffset>-855736</wp:posOffset>
          </wp:positionV>
          <wp:extent cx="8000658" cy="11316627"/>
          <wp:effectExtent l="0" t="0" r="0" b="0"/>
          <wp:wrapNone/>
          <wp:docPr id="1906747731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6747731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0658" cy="11316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A730" w14:textId="77777777" w:rsidR="008D1B81" w:rsidRDefault="00232856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32856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372C"/>
    <w:rsid w:val="00433CCF"/>
    <w:rsid w:val="00443520"/>
    <w:rsid w:val="00455184"/>
    <w:rsid w:val="00471056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6620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C6E5F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1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4173jet</cp:lastModifiedBy>
  <cp:revision>2</cp:revision>
  <cp:lastPrinted>2018-03-22T08:00:00Z</cp:lastPrinted>
  <dcterms:created xsi:type="dcterms:W3CDTF">2024-03-06T14:32:00Z</dcterms:created>
  <dcterms:modified xsi:type="dcterms:W3CDTF">2024-03-06T14:32:00Z</dcterms:modified>
</cp:coreProperties>
</file>