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272CA69E" w:rsidR="002A5115" w:rsidRDefault="00C15BE2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13-17</w:t>
            </w:r>
            <w:r w:rsidR="002A5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yıs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06A266AE" w14:textId="16C935B1" w:rsidR="007C671A" w:rsidRDefault="00C15BE2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İstanbul Yelken Kulübü</w:t>
            </w:r>
          </w:p>
          <w:p w14:paraId="1F49CCE5" w14:textId="3D227EE4" w:rsidR="002A5115" w:rsidRPr="002A5115" w:rsidRDefault="00C15BE2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Kadıköy</w:t>
            </w:r>
            <w:r w:rsidR="002A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="00366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İstanbul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E51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FECAB" w14:textId="77777777" w:rsidR="00DE5133" w:rsidRDefault="00DE5133" w:rsidP="00CB4CA7">
      <w:pPr>
        <w:spacing w:after="0" w:line="240" w:lineRule="auto"/>
      </w:pPr>
      <w:r>
        <w:separator/>
      </w:r>
    </w:p>
  </w:endnote>
  <w:endnote w:type="continuationSeparator" w:id="0">
    <w:p w14:paraId="3AB06A3C" w14:textId="77777777" w:rsidR="00DE5133" w:rsidRDefault="00DE5133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67CF2" w14:textId="77777777" w:rsidR="00DE5133" w:rsidRDefault="00DE5133" w:rsidP="00CB4CA7">
      <w:pPr>
        <w:spacing w:after="0" w:line="240" w:lineRule="auto"/>
      </w:pPr>
      <w:r>
        <w:separator/>
      </w:r>
    </w:p>
  </w:footnote>
  <w:footnote w:type="continuationSeparator" w:id="0">
    <w:p w14:paraId="292567B4" w14:textId="77777777" w:rsidR="00DE5133" w:rsidRDefault="00DE5133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183EB54B" w:rsidR="008D1B81" w:rsidRDefault="0055559D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38BDB206" wp14:editId="1DB4A251">
          <wp:simplePos x="0" y="0"/>
          <wp:positionH relativeFrom="column">
            <wp:posOffset>-990600</wp:posOffset>
          </wp:positionH>
          <wp:positionV relativeFrom="paragraph">
            <wp:posOffset>-907415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6689F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559D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144A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48A5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BE2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133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9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9</cp:revision>
  <cp:lastPrinted>2018-03-22T08:00:00Z</cp:lastPrinted>
  <dcterms:created xsi:type="dcterms:W3CDTF">2023-01-17T13:31:00Z</dcterms:created>
  <dcterms:modified xsi:type="dcterms:W3CDTF">2024-04-22T07:47:00Z</dcterms:modified>
</cp:coreProperties>
</file>