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3F3E1926" w:rsidR="002A5115" w:rsidRDefault="00DA512E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21-24 Nisan 2025</w:t>
            </w:r>
          </w:p>
          <w:p w14:paraId="1F49CCE5" w14:textId="09649503" w:rsidR="002A5115" w:rsidRPr="002A5115" w:rsidRDefault="0025204D" w:rsidP="00DA512E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İstanbul Yelken</w:t>
            </w:r>
            <w:r w:rsidR="00DA51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Kulübü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A57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BE117" w14:textId="77777777" w:rsidR="005D176C" w:rsidRDefault="005D176C" w:rsidP="00CB4CA7">
      <w:pPr>
        <w:spacing w:after="0" w:line="240" w:lineRule="auto"/>
      </w:pPr>
      <w:r>
        <w:separator/>
      </w:r>
    </w:p>
  </w:endnote>
  <w:endnote w:type="continuationSeparator" w:id="0">
    <w:p w14:paraId="12172A1B" w14:textId="77777777" w:rsidR="005D176C" w:rsidRDefault="005D176C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4351" w14:textId="77777777" w:rsidR="003F7416" w:rsidRDefault="003F74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C770C" w14:textId="77777777" w:rsidR="003F7416" w:rsidRDefault="003F741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F8817" w14:textId="77777777" w:rsidR="003F7416" w:rsidRDefault="003F74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865A4" w14:textId="77777777" w:rsidR="005D176C" w:rsidRDefault="005D176C" w:rsidP="00CB4CA7">
      <w:pPr>
        <w:spacing w:after="0" w:line="240" w:lineRule="auto"/>
      </w:pPr>
      <w:r>
        <w:separator/>
      </w:r>
    </w:p>
  </w:footnote>
  <w:footnote w:type="continuationSeparator" w:id="0">
    <w:p w14:paraId="7E5D05EA" w14:textId="77777777" w:rsidR="005D176C" w:rsidRDefault="005D176C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7E75091A" w:rsidR="008D1B81" w:rsidRDefault="000E027D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6AEB2001" wp14:editId="709B3E87">
          <wp:simplePos x="0" y="0"/>
          <wp:positionH relativeFrom="column">
            <wp:posOffset>-1044575</wp:posOffset>
          </wp:positionH>
          <wp:positionV relativeFrom="paragraph">
            <wp:posOffset>-868680</wp:posOffset>
          </wp:positionV>
          <wp:extent cx="7810500" cy="11047656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11047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027D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04D"/>
    <w:rsid w:val="00252CA8"/>
    <w:rsid w:val="00263697"/>
    <w:rsid w:val="00274398"/>
    <w:rsid w:val="002765C1"/>
    <w:rsid w:val="002836EA"/>
    <w:rsid w:val="002A2913"/>
    <w:rsid w:val="002A408B"/>
    <w:rsid w:val="002A5115"/>
    <w:rsid w:val="002B7050"/>
    <w:rsid w:val="002D5D3D"/>
    <w:rsid w:val="002E2A35"/>
    <w:rsid w:val="002E78D9"/>
    <w:rsid w:val="00323DC0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220C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C376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740F0"/>
    <w:rsid w:val="00585CED"/>
    <w:rsid w:val="00586F89"/>
    <w:rsid w:val="005A5A6C"/>
    <w:rsid w:val="005A6B1D"/>
    <w:rsid w:val="005B0D22"/>
    <w:rsid w:val="005D176C"/>
    <w:rsid w:val="005D5988"/>
    <w:rsid w:val="005E51D2"/>
    <w:rsid w:val="005F0B66"/>
    <w:rsid w:val="00607903"/>
    <w:rsid w:val="006231E4"/>
    <w:rsid w:val="00634DE9"/>
    <w:rsid w:val="006433FB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26E34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55EAB"/>
    <w:rsid w:val="008767F2"/>
    <w:rsid w:val="00883AF9"/>
    <w:rsid w:val="008919DF"/>
    <w:rsid w:val="008949F7"/>
    <w:rsid w:val="0089502B"/>
    <w:rsid w:val="008A3775"/>
    <w:rsid w:val="008C2D8B"/>
    <w:rsid w:val="008D1A30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39A4"/>
    <w:rsid w:val="009F4BD6"/>
    <w:rsid w:val="00A01308"/>
    <w:rsid w:val="00A02954"/>
    <w:rsid w:val="00A07BC4"/>
    <w:rsid w:val="00A13B9B"/>
    <w:rsid w:val="00A237BB"/>
    <w:rsid w:val="00A40043"/>
    <w:rsid w:val="00A41F90"/>
    <w:rsid w:val="00A4250F"/>
    <w:rsid w:val="00A64C15"/>
    <w:rsid w:val="00A67558"/>
    <w:rsid w:val="00A73BF7"/>
    <w:rsid w:val="00A92D60"/>
    <w:rsid w:val="00AB5992"/>
    <w:rsid w:val="00AC41DE"/>
    <w:rsid w:val="00AF0BBC"/>
    <w:rsid w:val="00B00663"/>
    <w:rsid w:val="00B01CE9"/>
    <w:rsid w:val="00B07D56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189F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15E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7F01"/>
    <w:rsid w:val="00D70FCB"/>
    <w:rsid w:val="00D81A04"/>
    <w:rsid w:val="00D86071"/>
    <w:rsid w:val="00D97DE6"/>
    <w:rsid w:val="00DA0A08"/>
    <w:rsid w:val="00DA512E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38C8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9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13</cp:revision>
  <cp:lastPrinted>2018-03-22T08:00:00Z</cp:lastPrinted>
  <dcterms:created xsi:type="dcterms:W3CDTF">2023-01-17T13:31:00Z</dcterms:created>
  <dcterms:modified xsi:type="dcterms:W3CDTF">2025-04-08T08:21:00Z</dcterms:modified>
</cp:coreProperties>
</file>