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pPr w:leftFromText="141" w:rightFromText="141" w:vertAnchor="text" w:horzAnchor="margin" w:tblpY="233"/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5C0704" w:rsidRPr="003E52C1" w14:paraId="7DC360F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8D6B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14311214" w14:textId="7A94D62F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AA4293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-</w:t>
            </w:r>
            <w:r w:rsidR="008C33B2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A4293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  <w:p w14:paraId="398F5192" w14:textId="47C7309E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Öğreticisi/Eğitmeni Kursu</w:t>
            </w:r>
          </w:p>
          <w:p w14:paraId="7269C0F2" w14:textId="77777777" w:rsidR="00A53850" w:rsidRDefault="00A53850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10-13 Haziran 2025</w:t>
            </w:r>
          </w:p>
          <w:p w14:paraId="0F5C81A9" w14:textId="1DC22F81" w:rsidR="005C0704" w:rsidRPr="005C0704" w:rsidRDefault="00A53850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Bodrum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</w:tc>
        <w:tc>
          <w:tcPr>
            <w:tcW w:w="1766" w:type="dxa"/>
            <w:vMerge w:val="restart"/>
            <w:vAlign w:val="center"/>
          </w:tcPr>
          <w:p w14:paraId="6AE6F3AE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91F3866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5C0704" w:rsidRPr="003E52C1" w14:paraId="2C04796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B6BE19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04BAFD8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9C23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51AB0F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F09C5A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B1632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A3635C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BAB06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0DF20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1F06CC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24EFDD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2117F9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FBA8BA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28CE3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020B2C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F8ADBF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1D24CD3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7E0E1C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942C8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DB8C7C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7373461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2855AA0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6923D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191B42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431F28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4D523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4FBC789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C6B25F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9BC71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F3A3D3F" w14:textId="77777777" w:rsidTr="005C0704">
        <w:trPr>
          <w:trHeight w:val="38"/>
        </w:trPr>
        <w:tc>
          <w:tcPr>
            <w:tcW w:w="2660" w:type="dxa"/>
            <w:vAlign w:val="center"/>
          </w:tcPr>
          <w:p w14:paraId="4B322D3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5EFC65D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3DC26C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FC7635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506E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84C687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46514BA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CFB05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35ABCFD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BCBF47" w14:textId="77777777" w:rsidTr="005C0704">
        <w:tc>
          <w:tcPr>
            <w:tcW w:w="2660" w:type="dxa"/>
          </w:tcPr>
          <w:p w14:paraId="77A07C3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62CADE3D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02A1E463">
                <v:rect id="Rectangle 34" o:spid="_x0000_s2057" style="position:absolute;margin-left:245.75pt;margin-top:2.95pt;width:8.5pt;height:8.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7C35D12">
                <v:rect id="Rectangle 33" o:spid="_x0000_s2056" style="position:absolute;margin-left:119.75pt;margin-top:2.95pt;width:8.5pt;height:8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3CD62A5F">
                <v:rect id="Rectangle 32" o:spid="_x0000_s2055" style="position:absolute;margin-left:2pt;margin-top:2.95pt;width:8.5pt;height:8.5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5C0704" w:rsidRPr="003E52C1" w14:paraId="7CD6EAF2" w14:textId="77777777" w:rsidTr="005C0704">
        <w:trPr>
          <w:trHeight w:val="284"/>
        </w:trPr>
        <w:tc>
          <w:tcPr>
            <w:tcW w:w="2660" w:type="dxa"/>
          </w:tcPr>
          <w:p w14:paraId="3302B69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0A23E11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1D7E796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18046D0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CFD6D4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C004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14F817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22786B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31678F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7204D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155FE3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6B0600C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057F39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2884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586F47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B3184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75C26E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F1A91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795CBB3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FD134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55D37C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4325A5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AC15F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7804B2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689EC4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C59E0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234C2FD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CD3EE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73477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B497D1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439911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1F81106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55E22F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77053B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D84FE5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07F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5439ED6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D5691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D15846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00299C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1D4B4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78DDEB8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4A1D39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F3E31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D2A1E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ED201E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99F74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538AE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A98A6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9878234" w14:textId="77777777" w:rsidTr="005C0704">
        <w:trPr>
          <w:trHeight w:val="264"/>
        </w:trPr>
        <w:tc>
          <w:tcPr>
            <w:tcW w:w="9349" w:type="dxa"/>
            <w:gridSpan w:val="4"/>
          </w:tcPr>
          <w:p w14:paraId="73CEA47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9D51FC0" w14:textId="77777777" w:rsidTr="005C0704">
        <w:trPr>
          <w:trHeight w:val="851"/>
        </w:trPr>
        <w:tc>
          <w:tcPr>
            <w:tcW w:w="2660" w:type="dxa"/>
          </w:tcPr>
          <w:p w14:paraId="3E9AE8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57C9AD4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  <w:p w14:paraId="6F0A9A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04E626CE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7F245D25">
                <v:rect id="Rectangle 35" o:spid="_x0000_s2058" style="position:absolute;margin-left:248.35pt;margin-top:2.45pt;width:8.5pt;height:8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0C6B6303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1163E17">
                <v:rect id="Rectangle 36" o:spid="_x0000_s2059" style="position:absolute;margin-left:248.35pt;margin-top:1.8pt;width:8.5pt;height:8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0EC22A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7AC15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02FE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185C694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C4047B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390B75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3EEDE1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FB6277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3A149CD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3D2400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4609137" w14:textId="77777777" w:rsidTr="005C0704">
        <w:trPr>
          <w:trHeight w:val="301"/>
        </w:trPr>
        <w:tc>
          <w:tcPr>
            <w:tcW w:w="2660" w:type="dxa"/>
            <w:vAlign w:val="center"/>
          </w:tcPr>
          <w:p w14:paraId="2DCA6C1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9A0E16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BF417B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1E3EA58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727720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AFEA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2B5FD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ACD1D4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29EA28A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CF9308A" w14:textId="77777777" w:rsidTr="005C0704">
        <w:trPr>
          <w:trHeight w:val="283"/>
        </w:trPr>
        <w:tc>
          <w:tcPr>
            <w:tcW w:w="2660" w:type="dxa"/>
            <w:vAlign w:val="center"/>
          </w:tcPr>
          <w:p w14:paraId="4E58C5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3E9F71B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5D9410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7A9FBB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BB46D8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A34F6" w14:textId="77777777" w:rsidR="00AD60FD" w:rsidRDefault="00AD60FD" w:rsidP="00CB4CA7">
      <w:pPr>
        <w:spacing w:after="0" w:line="240" w:lineRule="auto"/>
      </w:pPr>
      <w:r>
        <w:separator/>
      </w:r>
    </w:p>
  </w:endnote>
  <w:endnote w:type="continuationSeparator" w:id="0">
    <w:p w14:paraId="3ABC10E4" w14:textId="77777777" w:rsidR="00AD60FD" w:rsidRDefault="00AD60FD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705EF" w14:textId="77777777" w:rsidR="00AD60FD" w:rsidRDefault="00AD60FD" w:rsidP="00CB4CA7">
      <w:pPr>
        <w:spacing w:after="0" w:line="240" w:lineRule="auto"/>
      </w:pPr>
      <w:r>
        <w:separator/>
      </w:r>
    </w:p>
  </w:footnote>
  <w:footnote w:type="continuationSeparator" w:id="0">
    <w:p w14:paraId="3BDFCCAE" w14:textId="77777777" w:rsidR="00AD60FD" w:rsidRDefault="00AD60FD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9D700" w14:textId="77777777" w:rsidR="005A5208" w:rsidRDefault="005A5208" w:rsidP="00D70FCB">
    <w:pPr>
      <w:pStyle w:val="stBilgi"/>
      <w:tabs>
        <w:tab w:val="clear" w:pos="4536"/>
        <w:tab w:val="clear" w:pos="9072"/>
        <w:tab w:val="left" w:pos="7815"/>
      </w:tabs>
      <w:rPr>
        <w:noProof/>
      </w:rPr>
    </w:pPr>
  </w:p>
  <w:p w14:paraId="25A25795" w14:textId="5F6AAD5E" w:rsidR="008D1B81" w:rsidRDefault="005A520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0C9A418D" wp14:editId="448C8F85">
          <wp:simplePos x="0" y="0"/>
          <wp:positionH relativeFrom="column">
            <wp:posOffset>-1143000</wp:posOffset>
          </wp:positionH>
          <wp:positionV relativeFrom="paragraph">
            <wp:posOffset>-892175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208"/>
    <w:rsid w:val="005A5A6C"/>
    <w:rsid w:val="005A6B1D"/>
    <w:rsid w:val="005B0D22"/>
    <w:rsid w:val="005C0704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117FB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C33B2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0890"/>
    <w:rsid w:val="00A237BB"/>
    <w:rsid w:val="00A40043"/>
    <w:rsid w:val="00A4250F"/>
    <w:rsid w:val="00A53850"/>
    <w:rsid w:val="00A64C15"/>
    <w:rsid w:val="00A67558"/>
    <w:rsid w:val="00A73BF7"/>
    <w:rsid w:val="00A92D60"/>
    <w:rsid w:val="00AA2340"/>
    <w:rsid w:val="00AA4293"/>
    <w:rsid w:val="00AC41DE"/>
    <w:rsid w:val="00AD60FD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46D8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D7728"/>
    <w:rsid w:val="00CE58EA"/>
    <w:rsid w:val="00CF5C23"/>
    <w:rsid w:val="00D01F50"/>
    <w:rsid w:val="00D043EC"/>
    <w:rsid w:val="00D055FA"/>
    <w:rsid w:val="00D10085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817"/>
    <w:rsid w:val="00D70FCB"/>
    <w:rsid w:val="00D81A04"/>
    <w:rsid w:val="00D86071"/>
    <w:rsid w:val="00D97DE6"/>
    <w:rsid w:val="00DA0A08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3FD4"/>
    <w:rsid w:val="00EA4FB2"/>
    <w:rsid w:val="00EC7DA5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16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13</cp:revision>
  <cp:lastPrinted>2018-03-22T08:00:00Z</cp:lastPrinted>
  <dcterms:created xsi:type="dcterms:W3CDTF">2023-01-17T13:31:00Z</dcterms:created>
  <dcterms:modified xsi:type="dcterms:W3CDTF">2025-05-20T13:16:00Z</dcterms:modified>
</cp:coreProperties>
</file>