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7C6EFD04" w:rsidR="002A5115" w:rsidRDefault="00C8222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bookmarkStart w:id="0" w:name="_GoBack"/>
            <w:bookmarkEnd w:id="0"/>
            <w:r w:rsidR="00092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Mayıs – 23</w:t>
            </w:r>
            <w:r w:rsidR="003C4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Mayıs</w:t>
            </w:r>
            <w:r w:rsidR="00DA5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  <w:p w14:paraId="1F49CCE5" w14:textId="022D08E8" w:rsidR="002A5115" w:rsidRPr="002A5115" w:rsidRDefault="00092BCC" w:rsidP="00DA512E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İstanbul Yelken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4A153FFE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2828DD" wp14:editId="0AA07E2D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E6256" id="Rectangle 34" o:spid="_x0000_s1026" style="position:absolute;margin-left:245.75pt;margin-top:2.95pt;width:5.35pt;height: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eIA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470D8" wp14:editId="55AE30FD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C280" id="Rectangle 33" o:spid="_x0000_s1026" style="position:absolute;margin-left:119.75pt;margin-top:2.95pt;width:5.35pt;height: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xZ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6ZFS31&#10;6DOpJmxtFJtMok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59B7AF" wp14:editId="129638B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B41B6" id="Rectangle 32" o:spid="_x0000_s1026" style="position:absolute;margin-left:2pt;margin-top:2.95pt;width:5.35pt;height: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3E6025B9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E8644E" wp14:editId="2518AAE0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8727" id="Rectangle 35" o:spid="_x0000_s1026" style="position:absolute;margin-left:248.35pt;margin-top:2.45pt;width:5.35pt;height: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52F1EE97" w:rsidR="008949F7" w:rsidRPr="003E52C1" w:rsidRDefault="00D60202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CD2DD" wp14:editId="62257B2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6F150" id="Rectangle 36" o:spid="_x0000_s1026" style="position:absolute;margin-left:248.35pt;margin-top:1.8pt;width:5.35pt;height: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" strokecolor="#a5a5a5"/>
                  </w:pict>
                </mc:Fallback>
              </mc:AlternateConten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A57DE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9461B" w14:textId="77777777" w:rsidR="006979CF" w:rsidRDefault="006979CF" w:rsidP="00CB4CA7">
      <w:pPr>
        <w:spacing w:after="0" w:line="240" w:lineRule="auto"/>
      </w:pPr>
      <w:r>
        <w:separator/>
      </w:r>
    </w:p>
  </w:endnote>
  <w:endnote w:type="continuationSeparator" w:id="0">
    <w:p w14:paraId="69A9A83C" w14:textId="77777777" w:rsidR="006979CF" w:rsidRDefault="006979CF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E171B" w14:textId="77777777" w:rsidR="006979CF" w:rsidRDefault="006979CF" w:rsidP="00CB4CA7">
      <w:pPr>
        <w:spacing w:after="0" w:line="240" w:lineRule="auto"/>
      </w:pPr>
      <w:r>
        <w:separator/>
      </w:r>
    </w:p>
  </w:footnote>
  <w:footnote w:type="continuationSeparator" w:id="0">
    <w:p w14:paraId="23CF62FA" w14:textId="77777777" w:rsidR="006979CF" w:rsidRDefault="006979CF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26286" w14:textId="77777777" w:rsidR="008D1B81" w:rsidRDefault="006979CF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2053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5795" w14:textId="6E451BC8" w:rsidR="008D1B81" w:rsidRDefault="003C4CE4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  <w:lang w:eastAsia="tr-TR"/>
      </w:rPr>
      <w:drawing>
        <wp:anchor distT="0" distB="0" distL="114300" distR="114300" simplePos="0" relativeHeight="251657215" behindDoc="1" locked="0" layoutInCell="1" allowOverlap="1" wp14:anchorId="6C47C77B" wp14:editId="729A5EC8">
          <wp:simplePos x="0" y="0"/>
          <wp:positionH relativeFrom="column">
            <wp:posOffset>-1005840</wp:posOffset>
          </wp:positionH>
          <wp:positionV relativeFrom="paragraph">
            <wp:posOffset>-876935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730" w14:textId="77777777" w:rsidR="008D1B81" w:rsidRDefault="006979CF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2052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92BCC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4398"/>
    <w:rsid w:val="002765C1"/>
    <w:rsid w:val="002836EA"/>
    <w:rsid w:val="002A2913"/>
    <w:rsid w:val="002A408B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C4CE4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220C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C376A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740F0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1406"/>
    <w:rsid w:val="006231E4"/>
    <w:rsid w:val="00634DE9"/>
    <w:rsid w:val="006433FB"/>
    <w:rsid w:val="00643ED2"/>
    <w:rsid w:val="00650CEA"/>
    <w:rsid w:val="0065217D"/>
    <w:rsid w:val="0066129B"/>
    <w:rsid w:val="006720DE"/>
    <w:rsid w:val="0068756E"/>
    <w:rsid w:val="00696CCD"/>
    <w:rsid w:val="006979CF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26E34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5EAB"/>
    <w:rsid w:val="008767F2"/>
    <w:rsid w:val="00883AF9"/>
    <w:rsid w:val="008919DF"/>
    <w:rsid w:val="008949F7"/>
    <w:rsid w:val="0089502B"/>
    <w:rsid w:val="008A3775"/>
    <w:rsid w:val="008C2D8B"/>
    <w:rsid w:val="008D1A30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39A4"/>
    <w:rsid w:val="009F4BD6"/>
    <w:rsid w:val="00A01308"/>
    <w:rsid w:val="00A02954"/>
    <w:rsid w:val="00A07BC4"/>
    <w:rsid w:val="00A13B9B"/>
    <w:rsid w:val="00A237BB"/>
    <w:rsid w:val="00A40043"/>
    <w:rsid w:val="00A41F90"/>
    <w:rsid w:val="00A4250F"/>
    <w:rsid w:val="00A64C15"/>
    <w:rsid w:val="00A67558"/>
    <w:rsid w:val="00A73BF7"/>
    <w:rsid w:val="00A92D60"/>
    <w:rsid w:val="00AC41DE"/>
    <w:rsid w:val="00AF0BBC"/>
    <w:rsid w:val="00B00663"/>
    <w:rsid w:val="00B01CE9"/>
    <w:rsid w:val="00B07D56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2222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202"/>
    <w:rsid w:val="00D67F01"/>
    <w:rsid w:val="00D70FCB"/>
    <w:rsid w:val="00D81A04"/>
    <w:rsid w:val="00D86071"/>
    <w:rsid w:val="00D97DE6"/>
    <w:rsid w:val="00DA0A08"/>
    <w:rsid w:val="00DA512E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5FE6"/>
    <w:rsid w:val="00FC76DE"/>
    <w:rsid w:val="00FD1B8A"/>
    <w:rsid w:val="00FD41D2"/>
    <w:rsid w:val="00FE70B7"/>
    <w:rsid w:val="00FF35E9"/>
    <w:rsid w:val="00FF3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3F7CF-2B50-4B40-A18F-1F0FD8F3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Armağan Bacak</cp:lastModifiedBy>
  <cp:revision>4</cp:revision>
  <cp:lastPrinted>2018-03-22T08:00:00Z</cp:lastPrinted>
  <dcterms:created xsi:type="dcterms:W3CDTF">2025-05-07T06:50:00Z</dcterms:created>
  <dcterms:modified xsi:type="dcterms:W3CDTF">2025-05-07T06:52:00Z</dcterms:modified>
</cp:coreProperties>
</file>