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3FF2CDA1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E439D1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US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Uçurtma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591BB10E" w:rsidR="002A5115" w:rsidRDefault="00882154" w:rsidP="00480F43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14-18 Temmuz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B5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1F49CCE5" w14:textId="7BA7ECCA" w:rsidR="002A5115" w:rsidRPr="002A5115" w:rsidRDefault="00E14651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Bilge Öztürk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KiteClub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Akyaka Doğa Sporları Kulübü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496C3A">
        <w:tc>
          <w:tcPr>
            <w:tcW w:w="2660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B655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5EAC3" w14:textId="77777777" w:rsidR="00671403" w:rsidRDefault="00671403" w:rsidP="00CB4CA7">
      <w:pPr>
        <w:spacing w:after="0" w:line="240" w:lineRule="auto"/>
      </w:pPr>
      <w:r>
        <w:separator/>
      </w:r>
    </w:p>
  </w:endnote>
  <w:endnote w:type="continuationSeparator" w:id="0">
    <w:p w14:paraId="390999D3" w14:textId="77777777" w:rsidR="00671403" w:rsidRDefault="00671403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4351" w14:textId="77777777" w:rsidR="003F7416" w:rsidRDefault="003F74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C770C" w14:textId="77777777" w:rsidR="003F7416" w:rsidRDefault="003F741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F8817" w14:textId="77777777" w:rsidR="003F7416" w:rsidRDefault="003F74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B489F" w14:textId="77777777" w:rsidR="00671403" w:rsidRDefault="00671403" w:rsidP="00CB4CA7">
      <w:pPr>
        <w:spacing w:after="0" w:line="240" w:lineRule="auto"/>
      </w:pPr>
      <w:r>
        <w:separator/>
      </w:r>
    </w:p>
  </w:footnote>
  <w:footnote w:type="continuationSeparator" w:id="0">
    <w:p w14:paraId="2545E761" w14:textId="77777777" w:rsidR="00671403" w:rsidRDefault="00671403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67F5350C" w:rsidR="008D1B81" w:rsidRDefault="00447250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4500F86F" wp14:editId="27F35530">
          <wp:simplePos x="0" y="0"/>
          <wp:positionH relativeFrom="column">
            <wp:posOffset>-1226820</wp:posOffset>
          </wp:positionH>
          <wp:positionV relativeFrom="paragraph">
            <wp:posOffset>-892175</wp:posOffset>
          </wp:positionV>
          <wp:extent cx="7883236" cy="11150539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0709F"/>
    <w:rsid w:val="00011486"/>
    <w:rsid w:val="00011F26"/>
    <w:rsid w:val="00013297"/>
    <w:rsid w:val="00020046"/>
    <w:rsid w:val="00022C24"/>
    <w:rsid w:val="000269DC"/>
    <w:rsid w:val="00035CD6"/>
    <w:rsid w:val="000474C9"/>
    <w:rsid w:val="00050768"/>
    <w:rsid w:val="0005357F"/>
    <w:rsid w:val="00066437"/>
    <w:rsid w:val="00093D21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56DB7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6654D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116C8"/>
    <w:rsid w:val="0042004D"/>
    <w:rsid w:val="00423347"/>
    <w:rsid w:val="0043091D"/>
    <w:rsid w:val="0043372C"/>
    <w:rsid w:val="00433CCF"/>
    <w:rsid w:val="004427BF"/>
    <w:rsid w:val="00443520"/>
    <w:rsid w:val="00447250"/>
    <w:rsid w:val="00455184"/>
    <w:rsid w:val="00471BB5"/>
    <w:rsid w:val="00471CA0"/>
    <w:rsid w:val="00477535"/>
    <w:rsid w:val="004806E2"/>
    <w:rsid w:val="00480F43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12A7F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1403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13E5"/>
    <w:rsid w:val="00882154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44434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56820"/>
    <w:rsid w:val="00B60208"/>
    <w:rsid w:val="00B629CE"/>
    <w:rsid w:val="00B655C9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777EF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14651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B5A53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8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12</cp:revision>
  <cp:lastPrinted>2018-03-22T08:00:00Z</cp:lastPrinted>
  <dcterms:created xsi:type="dcterms:W3CDTF">2023-01-17T13:31:00Z</dcterms:created>
  <dcterms:modified xsi:type="dcterms:W3CDTF">2025-07-02T08:38:00Z</dcterms:modified>
</cp:coreProperties>
</file>