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vAlign w:val="center"/>
          </w:tcPr>
          <w:p w14:paraId="2BBC1C73" w14:textId="3FF2CDA1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E439D1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US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Uçurtma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16266B37" w:rsidR="002A5115" w:rsidRDefault="001007A2" w:rsidP="00480F43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27-31 Ekim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B568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1F49CCE5" w14:textId="7BA7ECCA" w:rsidR="002A5115" w:rsidRPr="002A5115" w:rsidRDefault="00E14651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Bilge Öztürk KiteClub Akyaka Doğa Sporları Kulübü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496C3A">
        <w:tc>
          <w:tcPr>
            <w:tcW w:w="2660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B655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70CB2" w14:textId="77777777" w:rsidR="00454727" w:rsidRDefault="00454727" w:rsidP="00CB4CA7">
      <w:pPr>
        <w:spacing w:after="0" w:line="240" w:lineRule="auto"/>
      </w:pPr>
      <w:r>
        <w:separator/>
      </w:r>
    </w:p>
  </w:endnote>
  <w:endnote w:type="continuationSeparator" w:id="0">
    <w:p w14:paraId="3D3C956E" w14:textId="77777777" w:rsidR="00454727" w:rsidRDefault="00454727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4351" w14:textId="77777777" w:rsidR="003F7416" w:rsidRDefault="003F74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C770C" w14:textId="77777777" w:rsidR="003F7416" w:rsidRDefault="003F741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F8817" w14:textId="77777777" w:rsidR="003F7416" w:rsidRDefault="003F74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F9949" w14:textId="77777777" w:rsidR="00454727" w:rsidRDefault="00454727" w:rsidP="00CB4CA7">
      <w:pPr>
        <w:spacing w:after="0" w:line="240" w:lineRule="auto"/>
      </w:pPr>
      <w:r>
        <w:separator/>
      </w:r>
    </w:p>
  </w:footnote>
  <w:footnote w:type="continuationSeparator" w:id="0">
    <w:p w14:paraId="7751A6F1" w14:textId="77777777" w:rsidR="00454727" w:rsidRDefault="00454727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67F5350C" w:rsidR="008D1B81" w:rsidRDefault="00447250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4500F86F" wp14:editId="27F35530">
          <wp:simplePos x="0" y="0"/>
          <wp:positionH relativeFrom="column">
            <wp:posOffset>-1226820</wp:posOffset>
          </wp:positionH>
          <wp:positionV relativeFrom="paragraph">
            <wp:posOffset>-892175</wp:posOffset>
          </wp:positionV>
          <wp:extent cx="7883236" cy="11150539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0709F"/>
    <w:rsid w:val="00011486"/>
    <w:rsid w:val="00011F26"/>
    <w:rsid w:val="00013297"/>
    <w:rsid w:val="00020046"/>
    <w:rsid w:val="00022C24"/>
    <w:rsid w:val="000269DC"/>
    <w:rsid w:val="00035CD6"/>
    <w:rsid w:val="000474C9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07A2"/>
    <w:rsid w:val="001046C1"/>
    <w:rsid w:val="001305AA"/>
    <w:rsid w:val="00132AD0"/>
    <w:rsid w:val="001331D4"/>
    <w:rsid w:val="00143A96"/>
    <w:rsid w:val="001472C7"/>
    <w:rsid w:val="00155EBF"/>
    <w:rsid w:val="00156DB7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6654D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116C8"/>
    <w:rsid w:val="0042004D"/>
    <w:rsid w:val="00423347"/>
    <w:rsid w:val="0043091D"/>
    <w:rsid w:val="0043372C"/>
    <w:rsid w:val="00433CCF"/>
    <w:rsid w:val="004427BF"/>
    <w:rsid w:val="00443520"/>
    <w:rsid w:val="00447250"/>
    <w:rsid w:val="00454727"/>
    <w:rsid w:val="00455184"/>
    <w:rsid w:val="00471BB5"/>
    <w:rsid w:val="00471CA0"/>
    <w:rsid w:val="00477535"/>
    <w:rsid w:val="004806E2"/>
    <w:rsid w:val="00480F43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12A7F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13E5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44434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56820"/>
    <w:rsid w:val="00B60208"/>
    <w:rsid w:val="00B629CE"/>
    <w:rsid w:val="00B655C9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31BC4"/>
    <w:rsid w:val="00C55D0C"/>
    <w:rsid w:val="00C777EF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14651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B5A53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9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12</cp:revision>
  <cp:lastPrinted>2018-03-22T08:00:00Z</cp:lastPrinted>
  <dcterms:created xsi:type="dcterms:W3CDTF">2023-01-17T13:31:00Z</dcterms:created>
  <dcterms:modified xsi:type="dcterms:W3CDTF">2025-10-07T11:09:00Z</dcterms:modified>
</cp:coreProperties>
</file>