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DE93" w14:textId="77777777" w:rsidR="008949F7" w:rsidRPr="003E52C1" w:rsidRDefault="008949F7" w:rsidP="008949F7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tbl>
      <w:tblPr>
        <w:tblpPr w:leftFromText="141" w:rightFromText="141" w:vertAnchor="text" w:horzAnchor="margin" w:tblpY="233"/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5C0704" w:rsidRPr="003E52C1" w14:paraId="7DC360F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D58D6B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14311214" w14:textId="7A94D62F" w:rsidR="005C0704" w:rsidRDefault="005C0704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AA4293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</w:t>
            </w:r>
            <w:r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-</w:t>
            </w:r>
            <w:r w:rsidR="008C33B2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AA4293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</w:t>
            </w:r>
          </w:p>
          <w:p w14:paraId="398F5192" w14:textId="47C7309E" w:rsidR="005C0704" w:rsidRDefault="005C0704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Öğreticisi/Eğitmeni Kursu</w:t>
            </w:r>
          </w:p>
          <w:p w14:paraId="4A3932BE" w14:textId="74D22F4C" w:rsidR="005C0704" w:rsidRDefault="008C33B2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8-11</w:t>
            </w:r>
            <w:r w:rsidR="005C0704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Mayıs 202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5</w:t>
            </w:r>
            <w:r w:rsidR="005C0704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</w:t>
            </w:r>
          </w:p>
          <w:p w14:paraId="0F5C81A9" w14:textId="37670064" w:rsidR="005C0704" w:rsidRPr="005C0704" w:rsidRDefault="008C33B2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Ankara Yelken Kulübü</w:t>
            </w:r>
            <w:r w:rsidR="005C0704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</w:t>
            </w:r>
          </w:p>
        </w:tc>
        <w:tc>
          <w:tcPr>
            <w:tcW w:w="1766" w:type="dxa"/>
            <w:vMerge w:val="restart"/>
            <w:vAlign w:val="center"/>
          </w:tcPr>
          <w:p w14:paraId="6AE6F3AE" w14:textId="77777777" w:rsidR="005C0704" w:rsidRPr="001D6CAB" w:rsidRDefault="005C0704" w:rsidP="005C0704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91F3866" w14:textId="77777777" w:rsidR="005C0704" w:rsidRPr="001D6CAB" w:rsidRDefault="005C0704" w:rsidP="005C0704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5C0704" w:rsidRPr="003E52C1" w14:paraId="2C047962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B6BE19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04BAFD8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9C23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51AB0F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2F09C5A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2B1632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A3635C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BAB06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0DF20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1F06CC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24EFDDA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2117F91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FBA8BA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28CE31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2020B2C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F8ADBF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1D24CD3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7E0E1C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942C81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DB8C7C8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7373461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2855AA0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6923D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191B42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431F288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4D5236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4FBC789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C6B25F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9BC71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F3A3D3F" w14:textId="77777777" w:rsidTr="005C0704">
        <w:trPr>
          <w:trHeight w:val="38"/>
        </w:trPr>
        <w:tc>
          <w:tcPr>
            <w:tcW w:w="2660" w:type="dxa"/>
            <w:vAlign w:val="center"/>
          </w:tcPr>
          <w:p w14:paraId="4B322D3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5EFC65D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3DC26C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FC7635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B506E34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84C687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46514BA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CFB05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35ABCFD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BBCBF47" w14:textId="77777777" w:rsidTr="005C0704">
        <w:tc>
          <w:tcPr>
            <w:tcW w:w="2660" w:type="dxa"/>
          </w:tcPr>
          <w:p w14:paraId="77A07C3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62CADE3D" w14:textId="77777777" w:rsidR="005C0704" w:rsidRPr="003E52C1" w:rsidRDefault="00000000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02A1E463">
                <v:rect id="Rectangle 34" o:spid="_x0000_s2057" style="position:absolute;margin-left:245.75pt;margin-top:2.95pt;width:8.5pt;height:8.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17C35D12">
                <v:rect id="Rectangle 33" o:spid="_x0000_s2056" style="position:absolute;margin-left:119.75pt;margin-top:2.95pt;width:8.5pt;height:8.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D4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84s6Kj&#10;Hn0m1YRtjGLTa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" strokecolor="#a5a5a5"/>
              </w:pict>
            </w:r>
            <w:r>
              <w:rPr>
                <w:rFonts w:ascii="Arial" w:hAnsi="Arial" w:cs="Arial"/>
                <w:noProof/>
                <w:lang w:eastAsia="tr-TR"/>
              </w:rPr>
              <w:pict w14:anchorId="3CD62A5F">
                <v:rect id="Rectangle 32" o:spid="_x0000_s2055" style="position:absolute;margin-left:2pt;margin-top:2.95pt;width:8.5pt;height:8.5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PJ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KqkxDCN&#10;PfqCqjHTKUGupl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5C0704" w:rsidRPr="003E52C1" w14:paraId="7CD6EAF2" w14:textId="77777777" w:rsidTr="005C0704">
        <w:trPr>
          <w:trHeight w:val="284"/>
        </w:trPr>
        <w:tc>
          <w:tcPr>
            <w:tcW w:w="2660" w:type="dxa"/>
          </w:tcPr>
          <w:p w14:paraId="3302B69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0A23E11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1D7E796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18046D0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6CFD6D4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C00447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114F817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22786B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31678F9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27204D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155FE3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6B0600C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057F39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2928848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7586F47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B3184D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75C26E9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F1A91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795CBB3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FD1340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55D37C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4325A5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AC15FA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7804B2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689EC4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7C59E0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234C2FD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CD3EE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2973477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2B497D1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439911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260" w:type="dxa"/>
            <w:vAlign w:val="center"/>
          </w:tcPr>
          <w:p w14:paraId="1F81106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55E22F8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77053B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D84FE52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D507F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5439ED6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D56916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D15846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00299C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21D4B48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78DDEB8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4A1D39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F3E319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D2A1E0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ED201E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99F742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538AED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A98A62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9878234" w14:textId="77777777" w:rsidTr="005C0704">
        <w:trPr>
          <w:trHeight w:val="264"/>
        </w:trPr>
        <w:tc>
          <w:tcPr>
            <w:tcW w:w="9349" w:type="dxa"/>
            <w:gridSpan w:val="4"/>
          </w:tcPr>
          <w:p w14:paraId="73CEA47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9D51FC0" w14:textId="77777777" w:rsidTr="005C0704">
        <w:trPr>
          <w:trHeight w:val="851"/>
        </w:trPr>
        <w:tc>
          <w:tcPr>
            <w:tcW w:w="2660" w:type="dxa"/>
          </w:tcPr>
          <w:p w14:paraId="3E9AE82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57C9AD4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  <w:p w14:paraId="6F0A9A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04E626CE" w14:textId="77777777" w:rsidR="005C0704" w:rsidRPr="003E52C1" w:rsidRDefault="00000000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7F245D25">
                <v:rect id="Rectangle 35" o:spid="_x0000_s2058" style="position:absolute;margin-left:248.35pt;margin-top:2.45pt;width:8.5pt;height:8.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0C6B6303" w14:textId="77777777" w:rsidR="005C0704" w:rsidRPr="003E52C1" w:rsidRDefault="00000000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w:pict w14:anchorId="31163E17">
                <v:rect id="Rectangle 36" o:spid="_x0000_s2059" style="position:absolute;margin-left:248.35pt;margin-top:1.8pt;width:8.5pt;height:8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0EC22A1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7AC1534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02FE47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185C694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C4047B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390B759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73EEDE1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FB6277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3A149CD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43D2400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64609137" w14:textId="77777777" w:rsidTr="005C0704">
        <w:trPr>
          <w:trHeight w:val="301"/>
        </w:trPr>
        <w:tc>
          <w:tcPr>
            <w:tcW w:w="2660" w:type="dxa"/>
            <w:vAlign w:val="center"/>
          </w:tcPr>
          <w:p w14:paraId="2DCA6C1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49A0E16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BF417B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1E3EA58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727720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7AFEA2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2B5FD8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ACD1D4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29EA28A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CF9308A" w14:textId="77777777" w:rsidTr="005C0704">
        <w:trPr>
          <w:trHeight w:val="283"/>
        </w:trPr>
        <w:tc>
          <w:tcPr>
            <w:tcW w:w="2660" w:type="dxa"/>
            <w:vAlign w:val="center"/>
          </w:tcPr>
          <w:p w14:paraId="4E58C5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3E9F71B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5D9410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7A9FBB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BB46D8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6EA47" w14:textId="77777777" w:rsidR="00CD7728" w:rsidRDefault="00CD7728" w:rsidP="00CB4CA7">
      <w:pPr>
        <w:spacing w:after="0" w:line="240" w:lineRule="auto"/>
      </w:pPr>
      <w:r>
        <w:separator/>
      </w:r>
    </w:p>
  </w:endnote>
  <w:endnote w:type="continuationSeparator" w:id="0">
    <w:p w14:paraId="0BB307BD" w14:textId="77777777" w:rsidR="00CD7728" w:rsidRDefault="00CD7728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C78CB" w14:textId="77777777" w:rsidR="00CD7728" w:rsidRDefault="00CD7728" w:rsidP="00CB4CA7">
      <w:pPr>
        <w:spacing w:after="0" w:line="240" w:lineRule="auto"/>
      </w:pPr>
      <w:r>
        <w:separator/>
      </w:r>
    </w:p>
  </w:footnote>
  <w:footnote w:type="continuationSeparator" w:id="0">
    <w:p w14:paraId="718B5B00" w14:textId="77777777" w:rsidR="00CD7728" w:rsidRDefault="00CD7728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000000">
    <w:pPr>
      <w:pStyle w:val="stBilgi"/>
    </w:pPr>
    <w:r>
      <w:rPr>
        <w:noProof/>
        <w:lang w:eastAsia="tr-TR"/>
      </w:rPr>
      <w:pict w14:anchorId="34A2B8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9" type="#_x0000_t75" style="position:absolute;margin-left:0;margin-top:0;width:598.5pt;height:845.25pt;z-index:-251657216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9D700" w14:textId="77777777" w:rsidR="005A5208" w:rsidRDefault="005A5208" w:rsidP="00D70FCB">
    <w:pPr>
      <w:pStyle w:val="stBilgi"/>
      <w:tabs>
        <w:tab w:val="clear" w:pos="4536"/>
        <w:tab w:val="clear" w:pos="9072"/>
        <w:tab w:val="left" w:pos="7815"/>
      </w:tabs>
      <w:rPr>
        <w:noProof/>
      </w:rPr>
    </w:pPr>
  </w:p>
  <w:p w14:paraId="25A25795" w14:textId="5F6AAD5E" w:rsidR="008D1B81" w:rsidRDefault="005A5208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7215" behindDoc="1" locked="0" layoutInCell="1" allowOverlap="1" wp14:anchorId="0C9A418D" wp14:editId="448C8F85">
          <wp:simplePos x="0" y="0"/>
          <wp:positionH relativeFrom="column">
            <wp:posOffset>-1143000</wp:posOffset>
          </wp:positionH>
          <wp:positionV relativeFrom="paragraph">
            <wp:posOffset>-892175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000000">
    <w:pPr>
      <w:pStyle w:val="stBilgi"/>
    </w:pPr>
    <w:r>
      <w:rPr>
        <w:noProof/>
        <w:lang w:eastAsia="tr-TR"/>
      </w:rPr>
      <w:pict w14:anchorId="13BF7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8" type="#_x0000_t75" style="position:absolute;margin-left:0;margin-top:0;width:598.5pt;height:845.25pt;z-index:-251658240;mso-position-horizontal:center;mso-position-horizontal-relative:margin;mso-position-vertical:center;mso-position-vertical-relative:margin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0734C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208"/>
    <w:rsid w:val="005A5A6C"/>
    <w:rsid w:val="005A6B1D"/>
    <w:rsid w:val="005B0D22"/>
    <w:rsid w:val="005C0704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117FB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C33B2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0890"/>
    <w:rsid w:val="00A237BB"/>
    <w:rsid w:val="00A40043"/>
    <w:rsid w:val="00A4250F"/>
    <w:rsid w:val="00A64C15"/>
    <w:rsid w:val="00A67558"/>
    <w:rsid w:val="00A73BF7"/>
    <w:rsid w:val="00A92D60"/>
    <w:rsid w:val="00AA4293"/>
    <w:rsid w:val="00AC41DE"/>
    <w:rsid w:val="00AF0BBC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7118"/>
    <w:rsid w:val="00B905CD"/>
    <w:rsid w:val="00BA5517"/>
    <w:rsid w:val="00BB2BC7"/>
    <w:rsid w:val="00BB46D8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D7728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0817"/>
    <w:rsid w:val="00D70FCB"/>
    <w:rsid w:val="00D81A04"/>
    <w:rsid w:val="00D86071"/>
    <w:rsid w:val="00D97DE6"/>
    <w:rsid w:val="00DA0A08"/>
    <w:rsid w:val="00DA57DE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3FD4"/>
    <w:rsid w:val="00EA4FB2"/>
    <w:rsid w:val="00EC7DA5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13.06.17.dotx</Template>
  <TotalTime>16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12</cp:revision>
  <cp:lastPrinted>2018-03-22T08:00:00Z</cp:lastPrinted>
  <dcterms:created xsi:type="dcterms:W3CDTF">2023-01-17T13:31:00Z</dcterms:created>
  <dcterms:modified xsi:type="dcterms:W3CDTF">2025-04-17T10:54:00Z</dcterms:modified>
</cp:coreProperties>
</file>