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8"/>
        <w:gridCol w:w="1733"/>
        <w:gridCol w:w="1842"/>
      </w:tblGrid>
      <w:tr w:rsidR="008949F7" w:rsidRPr="003E52C1" w14:paraId="56D74E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1" w:type="dxa"/>
            <w:gridSpan w:val="2"/>
            <w:shd w:val="clear" w:color="auto" w:fill="auto"/>
            <w:vAlign w:val="center"/>
          </w:tcPr>
          <w:p w14:paraId="2BBC1C73" w14:textId="199EFDEA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C9577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D3976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Rüzgâr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0FA8DAF3" w:rsidR="002A5115" w:rsidRDefault="0054398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Nisan 4</w:t>
            </w:r>
            <w:r w:rsidR="0073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 w:rsidR="00734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yıs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3D5685AD" w14:textId="059E6E8A" w:rsidR="00734313" w:rsidRPr="00734313" w:rsidRDefault="00543982" w:rsidP="00734313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Bodrum Belediye Bodrum Spor Kulübü</w:t>
            </w:r>
          </w:p>
          <w:p w14:paraId="1F49CCE5" w14:textId="42A87941" w:rsidR="002A5115" w:rsidRPr="002A5115" w:rsidRDefault="00543982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Bodrum</w:t>
            </w:r>
            <w:r w:rsidR="002A51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="00C95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Muğla</w:t>
            </w:r>
          </w:p>
        </w:tc>
        <w:tc>
          <w:tcPr>
            <w:tcW w:w="1840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8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8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398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8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8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8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8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8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0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2E7EF7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2E7EF7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2E7EF7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8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8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8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8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0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8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8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398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8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8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8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2E7EF7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2E7EF7">
        <w:trPr>
          <w:trHeight w:val="770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8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0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1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2E7EF7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8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0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8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8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0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2E7EF7">
        <w:trPr>
          <w:trHeight w:val="770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2E7EF7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8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0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2E7EF7">
      <w:pPr>
        <w:spacing w:after="0"/>
      </w:pPr>
    </w:p>
    <w:sectPr w:rsidR="00D043EC" w:rsidRPr="0043091D" w:rsidSect="00F70870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EF986" w14:textId="77777777" w:rsidR="001D15B9" w:rsidRDefault="001D15B9" w:rsidP="00CB4CA7">
      <w:pPr>
        <w:spacing w:after="0" w:line="240" w:lineRule="auto"/>
      </w:pPr>
      <w:r>
        <w:separator/>
      </w:r>
    </w:p>
  </w:endnote>
  <w:endnote w:type="continuationSeparator" w:id="0">
    <w:p w14:paraId="0E3706A8" w14:textId="77777777" w:rsidR="001D15B9" w:rsidRDefault="001D15B9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62A8B" w14:textId="77777777" w:rsidR="001D15B9" w:rsidRDefault="001D15B9" w:rsidP="00CB4CA7">
      <w:pPr>
        <w:spacing w:after="0" w:line="240" w:lineRule="auto"/>
      </w:pPr>
      <w:r>
        <w:separator/>
      </w:r>
    </w:p>
  </w:footnote>
  <w:footnote w:type="continuationSeparator" w:id="0">
    <w:p w14:paraId="0A7CA48C" w14:textId="77777777" w:rsidR="001D15B9" w:rsidRDefault="001D15B9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289E377E" w:rsidR="008D1B81" w:rsidRDefault="002E7EF7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98A173F" wp14:editId="318C0F9C">
          <wp:simplePos x="0" y="0"/>
          <wp:positionH relativeFrom="column">
            <wp:posOffset>-1202690</wp:posOffset>
          </wp:positionH>
          <wp:positionV relativeFrom="paragraph">
            <wp:posOffset>-931545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01C5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0A1F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15B9"/>
    <w:rsid w:val="001D34DE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2E7EF7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982"/>
    <w:rsid w:val="00543B40"/>
    <w:rsid w:val="0054571C"/>
    <w:rsid w:val="00545EA4"/>
    <w:rsid w:val="00557342"/>
    <w:rsid w:val="00570458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4313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D3976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70870"/>
    <w:rsid w:val="00F75B5F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5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2025-04-07T11:42:00Z</dcterms:modified>
</cp:coreProperties>
</file>