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7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72"/>
        <w:gridCol w:w="3398"/>
        <w:gridCol w:w="1733"/>
        <w:gridCol w:w="1842"/>
      </w:tblGrid>
      <w:tr w:rsidR="008949F7" w:rsidRPr="003E52C1" w14:paraId="56D74E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8C3D48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5131" w:type="dxa"/>
            <w:gridSpan w:val="2"/>
            <w:shd w:val="clear" w:color="auto" w:fill="auto"/>
            <w:vAlign w:val="center"/>
          </w:tcPr>
          <w:p w14:paraId="2BBC1C73" w14:textId="199EFDEA" w:rsidR="00841F1A" w:rsidRPr="001472C7" w:rsidRDefault="00A02954" w:rsidP="008E1E0D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C9577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RS</w:t>
            </w:r>
            <w:r w:rsidR="001305AA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D3976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Rüzgâr</w:t>
            </w:r>
            <w:r w:rsidR="00E439D1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  <w:r w:rsidR="007C671A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Sörfü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6A9C3B78" w14:textId="6533D0FE" w:rsidR="002A5115" w:rsidRDefault="004053F7" w:rsidP="008E1E0D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26-30 Haziran</w:t>
            </w:r>
            <w:r w:rsidR="002A5115"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5439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  <w:p w14:paraId="04CCF1A0" w14:textId="77777777" w:rsidR="002A6322" w:rsidRDefault="002A6322" w:rsidP="002A5115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İmroz Meltem Su Sporları</w:t>
            </w:r>
          </w:p>
          <w:p w14:paraId="1F49CCE5" w14:textId="36A8FDDF" w:rsidR="007B71C8" w:rsidRPr="002A5115" w:rsidRDefault="002A6322" w:rsidP="007B71C8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Çanakkale</w:t>
            </w:r>
          </w:p>
        </w:tc>
        <w:tc>
          <w:tcPr>
            <w:tcW w:w="1840" w:type="dxa"/>
            <w:vMerge w:val="restart"/>
            <w:vAlign w:val="center"/>
          </w:tcPr>
          <w:p w14:paraId="6D46430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B87766F" w14:textId="77777777" w:rsidR="008949F7" w:rsidRPr="001D6CAB" w:rsidRDefault="008949F7" w:rsidP="008949F7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8949F7" w:rsidRPr="003E52C1" w14:paraId="0AC6EF1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CD923E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398" w:type="dxa"/>
            <w:vAlign w:val="center"/>
          </w:tcPr>
          <w:p w14:paraId="5142579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9260D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43E3873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E6513F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CD03D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398" w:type="dxa"/>
            <w:vAlign w:val="center"/>
          </w:tcPr>
          <w:p w14:paraId="2BC885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6AACDC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21A5BD8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3F452EE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6BC242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398" w:type="dxa"/>
            <w:vAlign w:val="center"/>
          </w:tcPr>
          <w:p w14:paraId="6AC4C1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94A59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4664F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BC8CE7C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F1E7C2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398" w:type="dxa"/>
            <w:vAlign w:val="center"/>
          </w:tcPr>
          <w:p w14:paraId="4F8DE29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139E5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7520F0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DF98551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1A618A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398" w:type="dxa"/>
            <w:vAlign w:val="center"/>
          </w:tcPr>
          <w:p w14:paraId="4C0D96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0512E9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0576146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BA47F06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87C3C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398" w:type="dxa"/>
            <w:vAlign w:val="center"/>
          </w:tcPr>
          <w:p w14:paraId="2124574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A35586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3B8D0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B03E62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0A9E35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398" w:type="dxa"/>
            <w:vAlign w:val="center"/>
          </w:tcPr>
          <w:p w14:paraId="708287F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AA7245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  <w:vMerge/>
            <w:vAlign w:val="center"/>
          </w:tcPr>
          <w:p w14:paraId="592AD39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C582F2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FA0422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398" w:type="dxa"/>
            <w:vAlign w:val="center"/>
          </w:tcPr>
          <w:p w14:paraId="021694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74DE2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840" w:type="dxa"/>
            <w:vAlign w:val="center"/>
          </w:tcPr>
          <w:p w14:paraId="42059CA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8FD9237" w14:textId="77777777" w:rsidTr="002E7EF7">
        <w:trPr>
          <w:trHeight w:val="260"/>
        </w:trPr>
        <w:tc>
          <w:tcPr>
            <w:tcW w:w="2772" w:type="dxa"/>
          </w:tcPr>
          <w:p w14:paraId="0E16B02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176FD9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49ADC7C9" w14:textId="77777777" w:rsidTr="002E7EF7">
        <w:trPr>
          <w:trHeight w:val="260"/>
        </w:trPr>
        <w:tc>
          <w:tcPr>
            <w:tcW w:w="2772" w:type="dxa"/>
          </w:tcPr>
          <w:p w14:paraId="72DF2AC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972" w:type="dxa"/>
            <w:gridSpan w:val="3"/>
          </w:tcPr>
          <w:p w14:paraId="767A3770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02828DD">
                <v:rect id="Rectangle 34" o:spid="_x0000_s2050" style="position:absolute;margin-left:245.75pt;margin-top:2.95pt;width:8.5pt;height:8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0FB470D8">
                <v:rect id="Rectangle 33" o:spid="_x0000_s2054" style="position:absolute;margin-left:119.75pt;margin-top:2.95pt;width:8.5pt;height:8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859B7AF">
                <v:rect id="Rectangle 32" o:spid="_x0000_s2053" style="position:absolute;margin-left:2pt;margin-top:2.95pt;width:8.5pt;height: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8949F7" w:rsidRPr="003E52C1" w14:paraId="73770D74" w14:textId="77777777" w:rsidTr="002E7EF7">
        <w:trPr>
          <w:trHeight w:val="257"/>
        </w:trPr>
        <w:tc>
          <w:tcPr>
            <w:tcW w:w="2772" w:type="dxa"/>
          </w:tcPr>
          <w:p w14:paraId="2AD64CD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398" w:type="dxa"/>
          </w:tcPr>
          <w:p w14:paraId="7A4F111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</w:tcPr>
          <w:p w14:paraId="464EE3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5B7A074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9E50080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94C1E5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398" w:type="dxa"/>
            <w:vAlign w:val="center"/>
          </w:tcPr>
          <w:p w14:paraId="3834CB8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5C71687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C1765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5203A755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151311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398" w:type="dxa"/>
            <w:vAlign w:val="center"/>
          </w:tcPr>
          <w:p w14:paraId="72D57CE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32658B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125CBA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3FDA233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1373F9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398" w:type="dxa"/>
            <w:vAlign w:val="center"/>
          </w:tcPr>
          <w:p w14:paraId="6F90852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650698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840" w:type="dxa"/>
          </w:tcPr>
          <w:p w14:paraId="25EE3E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33481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2E86A54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398" w:type="dxa"/>
            <w:vAlign w:val="center"/>
          </w:tcPr>
          <w:p w14:paraId="7E7EED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676CCD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769CFA1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7F822D3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D610DB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398" w:type="dxa"/>
            <w:vAlign w:val="center"/>
          </w:tcPr>
          <w:p w14:paraId="3F5724D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D2CB7A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078E44F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E37A97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55CDED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398" w:type="dxa"/>
            <w:vAlign w:val="center"/>
          </w:tcPr>
          <w:p w14:paraId="56DE4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88117C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7B79798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4D06D9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386C7B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398" w:type="dxa"/>
            <w:vAlign w:val="center"/>
          </w:tcPr>
          <w:p w14:paraId="34BFD01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3D9FA7E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30F9FC3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02F536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030C6FE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398" w:type="dxa"/>
            <w:vAlign w:val="center"/>
          </w:tcPr>
          <w:p w14:paraId="0F2DA5D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653F31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4457323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9B02FC7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29EAEC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398" w:type="dxa"/>
            <w:vAlign w:val="center"/>
          </w:tcPr>
          <w:p w14:paraId="6CA473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BF2690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840" w:type="dxa"/>
          </w:tcPr>
          <w:p w14:paraId="1DB3116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12D4A21" w14:textId="77777777" w:rsidTr="002E7EF7">
        <w:trPr>
          <w:trHeight w:val="238"/>
        </w:trPr>
        <w:tc>
          <w:tcPr>
            <w:tcW w:w="9745" w:type="dxa"/>
            <w:gridSpan w:val="4"/>
          </w:tcPr>
          <w:p w14:paraId="7725D36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188ABD7A" w14:textId="77777777" w:rsidTr="002E7EF7">
        <w:trPr>
          <w:trHeight w:val="770"/>
        </w:trPr>
        <w:tc>
          <w:tcPr>
            <w:tcW w:w="2772" w:type="dxa"/>
          </w:tcPr>
          <w:p w14:paraId="418190C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229B21D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346F1A3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254D7E48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44E8644E">
                <v:rect id="Rectangle 35" o:spid="_x0000_s2052" style="position:absolute;margin-left:248.35pt;margin-top:2.45pt;width:8.5pt;height:8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28F262E1" w14:textId="77777777" w:rsidR="008949F7" w:rsidRPr="003E52C1" w:rsidRDefault="00000000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225CD2DD">
                <v:rect id="Rectangle 36" o:spid="_x0000_s2051" style="position:absolute;margin-left:248.35pt;margin-top:1.8pt;width:8.5pt;height: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8949F7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75C8199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D79135F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1D93C27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398" w:type="dxa"/>
            <w:vAlign w:val="center"/>
          </w:tcPr>
          <w:p w14:paraId="4898449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148B59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840" w:type="dxa"/>
          </w:tcPr>
          <w:p w14:paraId="40FEE3E1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93E088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8E8D4D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5131" w:type="dxa"/>
            <w:gridSpan w:val="2"/>
            <w:vAlign w:val="center"/>
          </w:tcPr>
          <w:p w14:paraId="17391D5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52723C5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766096E" w14:textId="77777777" w:rsidTr="002E7EF7">
        <w:trPr>
          <w:trHeight w:val="272"/>
        </w:trPr>
        <w:tc>
          <w:tcPr>
            <w:tcW w:w="2772" w:type="dxa"/>
            <w:vAlign w:val="center"/>
          </w:tcPr>
          <w:p w14:paraId="4919A27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398" w:type="dxa"/>
            <w:vAlign w:val="center"/>
          </w:tcPr>
          <w:p w14:paraId="77798524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0BF5A9D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840" w:type="dxa"/>
          </w:tcPr>
          <w:p w14:paraId="6A818F5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7FCFCC02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7084733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Faks</w:t>
            </w:r>
          </w:p>
        </w:tc>
        <w:tc>
          <w:tcPr>
            <w:tcW w:w="3398" w:type="dxa"/>
            <w:vAlign w:val="center"/>
          </w:tcPr>
          <w:p w14:paraId="2445C06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22F40AB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40" w:type="dxa"/>
          </w:tcPr>
          <w:p w14:paraId="074BBE4A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612041AD" w14:textId="77777777" w:rsidTr="002E7EF7">
        <w:trPr>
          <w:trHeight w:val="257"/>
        </w:trPr>
        <w:tc>
          <w:tcPr>
            <w:tcW w:w="2772" w:type="dxa"/>
            <w:vAlign w:val="center"/>
          </w:tcPr>
          <w:p w14:paraId="61D27298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398" w:type="dxa"/>
            <w:vAlign w:val="center"/>
          </w:tcPr>
          <w:p w14:paraId="61831373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7C8E01A2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840" w:type="dxa"/>
          </w:tcPr>
          <w:p w14:paraId="6EE1A267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29351B4F" w14:textId="77777777" w:rsidTr="002E7EF7">
        <w:trPr>
          <w:trHeight w:val="770"/>
        </w:trPr>
        <w:tc>
          <w:tcPr>
            <w:tcW w:w="2772" w:type="dxa"/>
          </w:tcPr>
          <w:p w14:paraId="2D847838" w14:textId="77777777" w:rsidR="008949F7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4E04C52C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280D181B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  <w:p w14:paraId="19628599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972" w:type="dxa"/>
            <w:gridSpan w:val="3"/>
          </w:tcPr>
          <w:p w14:paraId="73AC047D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0492557E" w14:textId="77777777" w:rsidTr="002E7EF7">
        <w:trPr>
          <w:trHeight w:val="256"/>
        </w:trPr>
        <w:tc>
          <w:tcPr>
            <w:tcW w:w="2772" w:type="dxa"/>
            <w:vAlign w:val="center"/>
          </w:tcPr>
          <w:p w14:paraId="75656EC0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398" w:type="dxa"/>
            <w:vAlign w:val="center"/>
          </w:tcPr>
          <w:p w14:paraId="4F56BFC6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33" w:type="dxa"/>
            <w:vAlign w:val="center"/>
          </w:tcPr>
          <w:p w14:paraId="4E07EADE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840" w:type="dxa"/>
          </w:tcPr>
          <w:p w14:paraId="20CA1B9F" w14:textId="77777777" w:rsidR="008949F7" w:rsidRPr="003E52C1" w:rsidRDefault="008949F7" w:rsidP="008949F7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6751F" w14:textId="77777777" w:rsidR="00D043EC" w:rsidRPr="0043091D" w:rsidRDefault="00D043EC" w:rsidP="002E7EF7">
      <w:pPr>
        <w:spacing w:after="0"/>
      </w:pPr>
    </w:p>
    <w:sectPr w:rsidR="00D043EC" w:rsidRPr="0043091D" w:rsidSect="00F70870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4DE45" w14:textId="77777777" w:rsidR="00303A68" w:rsidRDefault="00303A68" w:rsidP="00CB4CA7">
      <w:pPr>
        <w:spacing w:after="0" w:line="240" w:lineRule="auto"/>
      </w:pPr>
      <w:r>
        <w:separator/>
      </w:r>
    </w:p>
  </w:endnote>
  <w:endnote w:type="continuationSeparator" w:id="0">
    <w:p w14:paraId="7BE266B0" w14:textId="77777777" w:rsidR="00303A68" w:rsidRDefault="00303A68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331B0" w14:textId="77777777" w:rsidR="00303A68" w:rsidRDefault="00303A68" w:rsidP="00CB4CA7">
      <w:pPr>
        <w:spacing w:after="0" w:line="240" w:lineRule="auto"/>
      </w:pPr>
      <w:r>
        <w:separator/>
      </w:r>
    </w:p>
  </w:footnote>
  <w:footnote w:type="continuationSeparator" w:id="0">
    <w:p w14:paraId="55A01584" w14:textId="77777777" w:rsidR="00303A68" w:rsidRDefault="00303A68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728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25795" w14:textId="289E377E" w:rsidR="008D1B81" w:rsidRDefault="002E7EF7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498A173F" wp14:editId="318C0F9C">
          <wp:simplePos x="0" y="0"/>
          <wp:positionH relativeFrom="column">
            <wp:posOffset>-1202690</wp:posOffset>
          </wp:positionH>
          <wp:positionV relativeFrom="paragraph">
            <wp:posOffset>-931545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752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01C5"/>
    <w:rsid w:val="00022C24"/>
    <w:rsid w:val="000269DC"/>
    <w:rsid w:val="00035CD6"/>
    <w:rsid w:val="00050768"/>
    <w:rsid w:val="0005357F"/>
    <w:rsid w:val="00066437"/>
    <w:rsid w:val="000A1C1A"/>
    <w:rsid w:val="000B5D6D"/>
    <w:rsid w:val="000B7FB1"/>
    <w:rsid w:val="000C0A1F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15B9"/>
    <w:rsid w:val="001D34DE"/>
    <w:rsid w:val="001D6CAB"/>
    <w:rsid w:val="001E6BC5"/>
    <w:rsid w:val="001F1A28"/>
    <w:rsid w:val="0021388A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A6322"/>
    <w:rsid w:val="002B7050"/>
    <w:rsid w:val="002D5D3D"/>
    <w:rsid w:val="002E2A35"/>
    <w:rsid w:val="002E78D9"/>
    <w:rsid w:val="002E7EF7"/>
    <w:rsid w:val="00303A68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15CF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53F7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982"/>
    <w:rsid w:val="00543B40"/>
    <w:rsid w:val="0054571C"/>
    <w:rsid w:val="00545EA4"/>
    <w:rsid w:val="00557342"/>
    <w:rsid w:val="00570458"/>
    <w:rsid w:val="00585CED"/>
    <w:rsid w:val="00586F89"/>
    <w:rsid w:val="005A5A6C"/>
    <w:rsid w:val="005A6B1D"/>
    <w:rsid w:val="005B0D22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4313"/>
    <w:rsid w:val="007374EC"/>
    <w:rsid w:val="00741964"/>
    <w:rsid w:val="007444C9"/>
    <w:rsid w:val="007526ED"/>
    <w:rsid w:val="0075655A"/>
    <w:rsid w:val="00760CC2"/>
    <w:rsid w:val="00773A11"/>
    <w:rsid w:val="007760D0"/>
    <w:rsid w:val="007B71C8"/>
    <w:rsid w:val="007C0837"/>
    <w:rsid w:val="007C671A"/>
    <w:rsid w:val="007D1D08"/>
    <w:rsid w:val="007E3D31"/>
    <w:rsid w:val="007E6176"/>
    <w:rsid w:val="00807F2B"/>
    <w:rsid w:val="00810D48"/>
    <w:rsid w:val="00831FF8"/>
    <w:rsid w:val="00833206"/>
    <w:rsid w:val="00841521"/>
    <w:rsid w:val="00841F1A"/>
    <w:rsid w:val="008660BE"/>
    <w:rsid w:val="008767F2"/>
    <w:rsid w:val="00883AF9"/>
    <w:rsid w:val="008919DF"/>
    <w:rsid w:val="008949F7"/>
    <w:rsid w:val="0089502B"/>
    <w:rsid w:val="008C2D8B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2A70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37BB"/>
    <w:rsid w:val="00A40043"/>
    <w:rsid w:val="00A4250F"/>
    <w:rsid w:val="00A64C15"/>
    <w:rsid w:val="00A67558"/>
    <w:rsid w:val="00A73BF7"/>
    <w:rsid w:val="00A92D60"/>
    <w:rsid w:val="00AC41DE"/>
    <w:rsid w:val="00AD3976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87118"/>
    <w:rsid w:val="00B905CD"/>
    <w:rsid w:val="00BA5517"/>
    <w:rsid w:val="00BB2BC7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95773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4A56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4FB2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67B21"/>
    <w:rsid w:val="00F70870"/>
    <w:rsid w:val="00F75B5F"/>
    <w:rsid w:val="00F77263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6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15</cp:revision>
  <cp:lastPrinted>2018-03-22T08:00:00Z</cp:lastPrinted>
  <dcterms:created xsi:type="dcterms:W3CDTF">2023-01-17T13:31:00Z</dcterms:created>
  <dcterms:modified xsi:type="dcterms:W3CDTF">2025-06-13T11:10:00Z</dcterms:modified>
</cp:coreProperties>
</file>