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442BFECC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02709D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02709D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675E6CF2" w:rsidR="002A5115" w:rsidRDefault="00DA512E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C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Nisan</w:t>
            </w:r>
            <w:r w:rsidR="003C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1 Mayıs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  <w:p w14:paraId="1F49CCE5" w14:textId="57394BCF" w:rsidR="002A5115" w:rsidRPr="002A5115" w:rsidRDefault="003C4CE4" w:rsidP="00DA512E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Beşikdüzü Yelken ve Doğa Sporları Kulübü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02828DD">
                <v:rect id="Rectangle 34" o:spid="_x0000_s2050" style="position:absolute;margin-left:245.75pt;margin-top:2.95pt;width:8.5pt;height:8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0FB470D8">
                <v:rect id="Rectangle 33" o:spid="_x0000_s2054" style="position:absolute;margin-left:119.75pt;margin-top:2.95pt;width:8.5pt;height:8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859B7AF">
                <v:rect id="Rectangle 32" o:spid="_x0000_s2053" style="position:absolute;margin-left:2pt;margin-top:2.95pt;width:8.5pt;height: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44E8644E">
                <v:rect id="Rectangle 35" o:spid="_x0000_s2052" style="position:absolute;margin-left:248.35pt;margin-top:2.45pt;width:8.5pt;height: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225CD2DD">
                <v:rect id="Rectangle 36" o:spid="_x0000_s2051" style="position:absolute;margin-left:248.35pt;margin-top:1.8pt;width:8.5pt;height: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DA57DE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97D1D" w14:textId="77777777" w:rsidR="00FC5FE6" w:rsidRDefault="00FC5FE6" w:rsidP="00CB4CA7">
      <w:pPr>
        <w:spacing w:after="0" w:line="240" w:lineRule="auto"/>
      </w:pPr>
      <w:r>
        <w:separator/>
      </w:r>
    </w:p>
  </w:endnote>
  <w:endnote w:type="continuationSeparator" w:id="0">
    <w:p w14:paraId="3EF036C3" w14:textId="77777777" w:rsidR="00FC5FE6" w:rsidRDefault="00FC5FE6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00CAC" w14:textId="77777777" w:rsidR="00FC5FE6" w:rsidRDefault="00FC5FE6" w:rsidP="00CB4CA7">
      <w:pPr>
        <w:spacing w:after="0" w:line="240" w:lineRule="auto"/>
      </w:pPr>
      <w:r>
        <w:separator/>
      </w:r>
    </w:p>
  </w:footnote>
  <w:footnote w:type="continuationSeparator" w:id="0">
    <w:p w14:paraId="37740F10" w14:textId="77777777" w:rsidR="00FC5FE6" w:rsidRDefault="00FC5FE6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25795" w14:textId="6E451BC8" w:rsidR="008D1B81" w:rsidRDefault="003C4CE4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7215" behindDoc="1" locked="0" layoutInCell="1" allowOverlap="1" wp14:anchorId="6C47C77B" wp14:editId="729A5EC8">
          <wp:simplePos x="0" y="0"/>
          <wp:positionH relativeFrom="column">
            <wp:posOffset>-1005840</wp:posOffset>
          </wp:positionH>
          <wp:positionV relativeFrom="paragraph">
            <wp:posOffset>-876935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4398"/>
    <w:rsid w:val="002765C1"/>
    <w:rsid w:val="002836EA"/>
    <w:rsid w:val="002A2913"/>
    <w:rsid w:val="002A408B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C4CE4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220C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C376A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740F0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1406"/>
    <w:rsid w:val="006231E4"/>
    <w:rsid w:val="00634DE9"/>
    <w:rsid w:val="006433FB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26E34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55EAB"/>
    <w:rsid w:val="008767F2"/>
    <w:rsid w:val="00883AF9"/>
    <w:rsid w:val="008919DF"/>
    <w:rsid w:val="008949F7"/>
    <w:rsid w:val="0089502B"/>
    <w:rsid w:val="008A3775"/>
    <w:rsid w:val="008C2D8B"/>
    <w:rsid w:val="008D1A30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39A4"/>
    <w:rsid w:val="009F4BD6"/>
    <w:rsid w:val="00A01308"/>
    <w:rsid w:val="00A02954"/>
    <w:rsid w:val="00A07BC4"/>
    <w:rsid w:val="00A13B9B"/>
    <w:rsid w:val="00A237BB"/>
    <w:rsid w:val="00A40043"/>
    <w:rsid w:val="00A41F90"/>
    <w:rsid w:val="00A4250F"/>
    <w:rsid w:val="00A64C15"/>
    <w:rsid w:val="00A67558"/>
    <w:rsid w:val="00A73BF7"/>
    <w:rsid w:val="00A92D60"/>
    <w:rsid w:val="00AC41DE"/>
    <w:rsid w:val="00AF0BBC"/>
    <w:rsid w:val="00B00663"/>
    <w:rsid w:val="00B01CE9"/>
    <w:rsid w:val="00B07D56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7F01"/>
    <w:rsid w:val="00D70FCB"/>
    <w:rsid w:val="00D81A04"/>
    <w:rsid w:val="00D86071"/>
    <w:rsid w:val="00D97DE6"/>
    <w:rsid w:val="00DA0A08"/>
    <w:rsid w:val="00DA512E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5FE6"/>
    <w:rsid w:val="00FC76DE"/>
    <w:rsid w:val="00FD1B8A"/>
    <w:rsid w:val="00FD41D2"/>
    <w:rsid w:val="00FE70B7"/>
    <w:rsid w:val="00FF35E9"/>
    <w:rsid w:val="00FF3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13.06.17.dotx</Template>
  <TotalTime>12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12</cp:revision>
  <cp:lastPrinted>2018-03-22T08:00:00Z</cp:lastPrinted>
  <dcterms:created xsi:type="dcterms:W3CDTF">2023-01-17T13:31:00Z</dcterms:created>
  <dcterms:modified xsi:type="dcterms:W3CDTF">2025-04-08T08:10:00Z</dcterms:modified>
</cp:coreProperties>
</file>