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vAlign w:val="center"/>
          </w:tcPr>
          <w:p w14:paraId="2BBC1C73" w14:textId="442BFECC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02709D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YTE-1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02709D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Yelkenli Tekne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1F49CCE5" w14:textId="58815617" w:rsidR="002A5115" w:rsidRPr="002A5115" w:rsidRDefault="002A5115" w:rsidP="00DA512E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4A153FFE" w:rsidR="008949F7" w:rsidRPr="003E52C1" w:rsidRDefault="00D60202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2828DD" wp14:editId="0AA07E2D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E6256" id="Rectangle 34" o:spid="_x0000_s1026" style="position:absolute;margin-left:245.75pt;margin-top:2.95pt;width:5.35pt;height: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eIA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B470D8" wp14:editId="55AE30FD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CC280" id="Rectangle 33" o:spid="_x0000_s1026" style="position:absolute;margin-left:119.75pt;margin-top:2.95pt;width:5.35pt;height: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xZ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6ZFS31&#10;6DOpJmxtFJtMok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59B7AF" wp14:editId="129638B4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B41B6" id="Rectangle 32" o:spid="_x0000_s1026" style="position:absolute;margin-left:2pt;margin-top:2.95pt;width:5.35pt;height: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8bgHw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Kısa Mesafe Telsiz Belg.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496C3A">
        <w:trPr>
          <w:trHeight w:val="264"/>
        </w:trPr>
        <w:tc>
          <w:tcPr>
            <w:tcW w:w="9349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3E6025B9" w:rsidR="008949F7" w:rsidRPr="003E52C1" w:rsidRDefault="00D60202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E8644E" wp14:editId="2518AAE0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31115</wp:posOffset>
                      </wp:positionV>
                      <wp:extent cx="67945" cy="67945"/>
                      <wp:effectExtent l="0" t="0" r="14605" b="14605"/>
                      <wp:wrapNone/>
                      <wp:docPr id="3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E8727" id="Rectangle 35" o:spid="_x0000_s1026" style="position:absolute;margin-left:248.35pt;margin-top:2.45pt;width:5.35pt;height: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52F1EE97" w:rsidR="008949F7" w:rsidRPr="003E52C1" w:rsidRDefault="00D60202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5CD2DD" wp14:editId="62257B24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22860</wp:posOffset>
                      </wp:positionV>
                      <wp:extent cx="67945" cy="67945"/>
                      <wp:effectExtent l="0" t="0" r="14605" b="14605"/>
                      <wp:wrapNone/>
                      <wp:docPr id="3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6F150" id="Rectangle 36" o:spid="_x0000_s1026" style="position:absolute;margin-left:248.35pt;margin-top:1.8pt;width:5.35pt;height: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Fx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KZFS31&#10;6DOpJmxtFJvMo0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DA57DE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83218" w14:textId="77777777" w:rsidR="00B3627E" w:rsidRDefault="00B3627E" w:rsidP="00CB4CA7">
      <w:pPr>
        <w:spacing w:after="0" w:line="240" w:lineRule="auto"/>
      </w:pPr>
      <w:r>
        <w:separator/>
      </w:r>
    </w:p>
  </w:endnote>
  <w:endnote w:type="continuationSeparator" w:id="0">
    <w:p w14:paraId="399B005F" w14:textId="77777777" w:rsidR="00B3627E" w:rsidRDefault="00B3627E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307BD" w14:textId="77777777" w:rsidR="00B3627E" w:rsidRDefault="00B3627E" w:rsidP="00CB4CA7">
      <w:pPr>
        <w:spacing w:after="0" w:line="240" w:lineRule="auto"/>
      </w:pPr>
      <w:r>
        <w:separator/>
      </w:r>
    </w:p>
  </w:footnote>
  <w:footnote w:type="continuationSeparator" w:id="0">
    <w:p w14:paraId="4AB37269" w14:textId="77777777" w:rsidR="00B3627E" w:rsidRDefault="00B3627E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6286" w14:textId="77777777" w:rsidR="008D1B81" w:rsidRDefault="00B3627E">
    <w:pPr>
      <w:pStyle w:val="stBilgi"/>
    </w:pPr>
    <w:r>
      <w:rPr>
        <w:noProof/>
        <w:lang w:eastAsia="tr-TR"/>
      </w:rPr>
      <w:pict w14:anchorId="5BD7AF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6" type="#_x0000_t75" alt="" style="position:absolute;margin-left:0;margin-top:0;width:598.5pt;height:845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25795" w14:textId="6E451BC8" w:rsidR="008D1B81" w:rsidRDefault="003C4CE4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  <w:lang w:eastAsia="tr-TR"/>
      </w:rPr>
      <w:drawing>
        <wp:anchor distT="0" distB="0" distL="114300" distR="114300" simplePos="0" relativeHeight="251657215" behindDoc="1" locked="0" layoutInCell="1" allowOverlap="1" wp14:anchorId="6C47C77B" wp14:editId="729A5EC8">
          <wp:simplePos x="0" y="0"/>
          <wp:positionH relativeFrom="column">
            <wp:posOffset>-1005840</wp:posOffset>
          </wp:positionH>
          <wp:positionV relativeFrom="paragraph">
            <wp:posOffset>-876935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A730" w14:textId="77777777" w:rsidR="008D1B81" w:rsidRDefault="00B3627E">
    <w:pPr>
      <w:pStyle w:val="stBilgi"/>
    </w:pPr>
    <w:r>
      <w:rPr>
        <w:noProof/>
        <w:lang w:eastAsia="tr-TR"/>
      </w:rPr>
      <w:pict w14:anchorId="63A17C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5" type="#_x0000_t75" alt="" style="position:absolute;margin-left:0;margin-top:0;width:598.5pt;height:845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208881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176"/>
    <w:rsid w:val="00004DE9"/>
    <w:rsid w:val="00011486"/>
    <w:rsid w:val="00011F26"/>
    <w:rsid w:val="00013297"/>
    <w:rsid w:val="00020046"/>
    <w:rsid w:val="00022C24"/>
    <w:rsid w:val="000269DC"/>
    <w:rsid w:val="0002709D"/>
    <w:rsid w:val="00035CD6"/>
    <w:rsid w:val="00050768"/>
    <w:rsid w:val="0005357F"/>
    <w:rsid w:val="00066437"/>
    <w:rsid w:val="00092BCC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4398"/>
    <w:rsid w:val="002765C1"/>
    <w:rsid w:val="00281D0E"/>
    <w:rsid w:val="002836EA"/>
    <w:rsid w:val="002A2913"/>
    <w:rsid w:val="002A408B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050B"/>
    <w:rsid w:val="00384283"/>
    <w:rsid w:val="00385248"/>
    <w:rsid w:val="0038672C"/>
    <w:rsid w:val="00391521"/>
    <w:rsid w:val="00394810"/>
    <w:rsid w:val="00395899"/>
    <w:rsid w:val="003A5051"/>
    <w:rsid w:val="003B5CB1"/>
    <w:rsid w:val="003C4CE4"/>
    <w:rsid w:val="003E5ED7"/>
    <w:rsid w:val="003E7255"/>
    <w:rsid w:val="003E7411"/>
    <w:rsid w:val="003F0C7E"/>
    <w:rsid w:val="003F1496"/>
    <w:rsid w:val="003F69AA"/>
    <w:rsid w:val="003F7416"/>
    <w:rsid w:val="00403C4D"/>
    <w:rsid w:val="0040734C"/>
    <w:rsid w:val="0042004D"/>
    <w:rsid w:val="00423347"/>
    <w:rsid w:val="0043091D"/>
    <w:rsid w:val="0043220C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C376A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740F0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1406"/>
    <w:rsid w:val="006231E4"/>
    <w:rsid w:val="00634DE9"/>
    <w:rsid w:val="006433FB"/>
    <w:rsid w:val="00643ED2"/>
    <w:rsid w:val="00650CEA"/>
    <w:rsid w:val="0065217D"/>
    <w:rsid w:val="0066129B"/>
    <w:rsid w:val="006720DE"/>
    <w:rsid w:val="0068756E"/>
    <w:rsid w:val="00696CCD"/>
    <w:rsid w:val="006979CF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26E34"/>
    <w:rsid w:val="00733948"/>
    <w:rsid w:val="007374EC"/>
    <w:rsid w:val="00741111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55EAB"/>
    <w:rsid w:val="008767F2"/>
    <w:rsid w:val="00883AF9"/>
    <w:rsid w:val="008919DF"/>
    <w:rsid w:val="008949F7"/>
    <w:rsid w:val="0089502B"/>
    <w:rsid w:val="008A3775"/>
    <w:rsid w:val="008C2D8B"/>
    <w:rsid w:val="008D1A30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C0BC1"/>
    <w:rsid w:val="009F15F7"/>
    <w:rsid w:val="009F39A4"/>
    <w:rsid w:val="009F4BD6"/>
    <w:rsid w:val="00A01308"/>
    <w:rsid w:val="00A02954"/>
    <w:rsid w:val="00A07BC4"/>
    <w:rsid w:val="00A10230"/>
    <w:rsid w:val="00A13B9B"/>
    <w:rsid w:val="00A237BB"/>
    <w:rsid w:val="00A40043"/>
    <w:rsid w:val="00A41F90"/>
    <w:rsid w:val="00A4250F"/>
    <w:rsid w:val="00A64C15"/>
    <w:rsid w:val="00A67558"/>
    <w:rsid w:val="00A73BF7"/>
    <w:rsid w:val="00A92D60"/>
    <w:rsid w:val="00AC41DE"/>
    <w:rsid w:val="00AF0BBC"/>
    <w:rsid w:val="00B00663"/>
    <w:rsid w:val="00B01CE9"/>
    <w:rsid w:val="00B07D56"/>
    <w:rsid w:val="00B13E8F"/>
    <w:rsid w:val="00B15B02"/>
    <w:rsid w:val="00B334ED"/>
    <w:rsid w:val="00B3627E"/>
    <w:rsid w:val="00B4325C"/>
    <w:rsid w:val="00B4612C"/>
    <w:rsid w:val="00B60208"/>
    <w:rsid w:val="00B629CE"/>
    <w:rsid w:val="00B71ACA"/>
    <w:rsid w:val="00B76AE8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2222"/>
    <w:rsid w:val="00C84F02"/>
    <w:rsid w:val="00C854A9"/>
    <w:rsid w:val="00CA02AE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0202"/>
    <w:rsid w:val="00D67F01"/>
    <w:rsid w:val="00D70FCB"/>
    <w:rsid w:val="00D81A04"/>
    <w:rsid w:val="00D86071"/>
    <w:rsid w:val="00D97DE6"/>
    <w:rsid w:val="00DA0A08"/>
    <w:rsid w:val="00DA512E"/>
    <w:rsid w:val="00DA57DE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2091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5FE6"/>
    <w:rsid w:val="00FC76DE"/>
    <w:rsid w:val="00FD1B8A"/>
    <w:rsid w:val="00FD41D2"/>
    <w:rsid w:val="00FE70B7"/>
    <w:rsid w:val="00FF35E9"/>
    <w:rsid w:val="00FF3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A1B40-AD71-4A60-A000-4848F1A18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C:\Users\hp\Desktop\BT 13.06.17.dotx</Template>
  <TotalTime>5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Office</cp:lastModifiedBy>
  <cp:revision>9</cp:revision>
  <cp:lastPrinted>2018-03-22T08:00:00Z</cp:lastPrinted>
  <dcterms:created xsi:type="dcterms:W3CDTF">2025-05-07T06:50:00Z</dcterms:created>
  <dcterms:modified xsi:type="dcterms:W3CDTF">2025-12-04T08:02:00Z</dcterms:modified>
</cp:coreProperties>
</file>