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vAlign w:val="center"/>
          </w:tcPr>
          <w:p w14:paraId="2BBC1C73" w14:textId="3FF2CDA1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E439D1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US</w:t>
            </w:r>
            <w:r w:rsidR="001305AA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E439D1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Uçurtma </w:t>
            </w:r>
            <w:r w:rsidR="007C671A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71B7D2B1" w:rsidR="002A5115" w:rsidRDefault="00B24797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13-17</w:t>
            </w:r>
            <w:r w:rsidR="004116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Nisan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14:paraId="1F49CCE5" w14:textId="3C5809C7" w:rsidR="002A5115" w:rsidRPr="002A5115" w:rsidRDefault="00B24797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Kiteboard Türkiye Muğla Akyaka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496C3A">
        <w:tc>
          <w:tcPr>
            <w:tcW w:w="2660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94347C" w:rsidP="008949F7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65C4ABF1">
                <v:rect id="Rectangle 34" o:spid="_x0000_s2054" style="position:absolute;margin-left:245.75pt;margin-top:2.9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aSwZh94AAAAN&#13;&#10;AQAADwAAAAAAAAAAAAAAAABiBAAAZHJzL2Rvd25yZXYueG1sUEsFBgAAAAAEAAQA8wAAAG0FAAAA&#13;&#10;AA==&#13;&#10;" strokecolor="#a5a5a5"/>
              </w:pict>
            </w:r>
            <w:r>
              <w:rPr>
                <w:noProof/>
              </w:rPr>
              <w:pict w14:anchorId="0330C35E">
                <v:rect id="Rectangle 33" o:spid="_x0000_s2053" style="position:absolute;margin-left:119.75pt;margin-top:2.95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BkUO394AAAAN&#13;&#10;AQAADwAAAAAAAAAAAAAAAABiBAAAZHJzL2Rvd25yZXYueG1sUEsFBgAAAAAEAAQA8wAAAG0FAAAA&#13;&#10;AA==&#13;&#10;" strokecolor="#a5a5a5"/>
              </w:pict>
            </w:r>
            <w:r>
              <w:rPr>
                <w:noProof/>
              </w:rPr>
              <w:pict w14:anchorId="2D826190">
                <v:rect id="Rectangle 32" o:spid="_x0000_s2052" style="position:absolute;margin-left:2pt;margin-top:2.95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&#13;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94347C" w:rsidP="008949F7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6AA8CE8A">
                <v:rect id="Rectangle 35" o:spid="_x0000_s2051" style="position:absolute;margin-left:248.35pt;margin-top:2.45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DTLRQd4AAAAN&#13;&#10;AQAADwAAAAAAAAAAAAAAAABiBAAAZHJzL2Rvd25yZXYueG1sUEsFBgAAAAAEAAQA8wAAAG0FAAAA&#13;&#10;AA==&#13;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94347C" w:rsidP="008949F7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3B0E6598">
                <v:rect id="Rectangle 36" o:spid="_x0000_s2050" style="position:absolute;margin-left:248.35pt;margin-top:1.8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&#13;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156D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0298B" w14:textId="77777777" w:rsidR="0094347C" w:rsidRDefault="0094347C" w:rsidP="00CB4CA7">
      <w:pPr>
        <w:spacing w:after="0" w:line="240" w:lineRule="auto"/>
      </w:pPr>
      <w:r>
        <w:separator/>
      </w:r>
    </w:p>
  </w:endnote>
  <w:endnote w:type="continuationSeparator" w:id="0">
    <w:p w14:paraId="1E2734BF" w14:textId="77777777" w:rsidR="0094347C" w:rsidRDefault="0094347C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B4351" w14:textId="77777777" w:rsidR="003F7416" w:rsidRDefault="003F741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C770C" w14:textId="77777777" w:rsidR="003F7416" w:rsidRDefault="003F741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F8817" w14:textId="77777777" w:rsidR="003F7416" w:rsidRDefault="003F74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7FF51" w14:textId="77777777" w:rsidR="0094347C" w:rsidRDefault="0094347C" w:rsidP="00CB4CA7">
      <w:pPr>
        <w:spacing w:after="0" w:line="240" w:lineRule="auto"/>
      </w:pPr>
      <w:r>
        <w:separator/>
      </w:r>
    </w:p>
  </w:footnote>
  <w:footnote w:type="continuationSeparator" w:id="0">
    <w:p w14:paraId="0BC53EBD" w14:textId="77777777" w:rsidR="0094347C" w:rsidRDefault="0094347C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94347C">
    <w:pPr>
      <w:pStyle w:val="stBilgi"/>
    </w:pPr>
    <w:r>
      <w:rPr>
        <w:noProof/>
        <w:lang w:eastAsia="tr-TR"/>
      </w:rPr>
      <w:pict w14:anchorId="084A5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67F5350C" w:rsidR="008D1B81" w:rsidRDefault="00447250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4500F86F" wp14:editId="27F35530">
          <wp:simplePos x="0" y="0"/>
          <wp:positionH relativeFrom="column">
            <wp:posOffset>-1226820</wp:posOffset>
          </wp:positionH>
          <wp:positionV relativeFrom="paragraph">
            <wp:posOffset>-892175</wp:posOffset>
          </wp:positionV>
          <wp:extent cx="7883236" cy="11150539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94347C">
    <w:pPr>
      <w:pStyle w:val="stBilgi"/>
    </w:pPr>
    <w:r>
      <w:rPr>
        <w:noProof/>
        <w:lang w:eastAsia="tr-TR"/>
      </w:rPr>
      <w:pict w14:anchorId="1CA6E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56DB7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116C8"/>
    <w:rsid w:val="0042004D"/>
    <w:rsid w:val="00423347"/>
    <w:rsid w:val="0043091D"/>
    <w:rsid w:val="0043372C"/>
    <w:rsid w:val="00433CCF"/>
    <w:rsid w:val="00443520"/>
    <w:rsid w:val="00447250"/>
    <w:rsid w:val="00455184"/>
    <w:rsid w:val="00471BB5"/>
    <w:rsid w:val="00471CA0"/>
    <w:rsid w:val="00477535"/>
    <w:rsid w:val="004806E2"/>
    <w:rsid w:val="00481C0F"/>
    <w:rsid w:val="00491E62"/>
    <w:rsid w:val="004974F5"/>
    <w:rsid w:val="004A00EF"/>
    <w:rsid w:val="004A2399"/>
    <w:rsid w:val="004B4904"/>
    <w:rsid w:val="004D4D42"/>
    <w:rsid w:val="004D7432"/>
    <w:rsid w:val="004E19FA"/>
    <w:rsid w:val="004F6EF9"/>
    <w:rsid w:val="00510F2D"/>
    <w:rsid w:val="00512A7F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23841"/>
    <w:rsid w:val="00634DE9"/>
    <w:rsid w:val="00643ED2"/>
    <w:rsid w:val="00643F7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4347C"/>
    <w:rsid w:val="00944434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93A85"/>
    <w:rsid w:val="00AC41DE"/>
    <w:rsid w:val="00AF0BBC"/>
    <w:rsid w:val="00B01CE9"/>
    <w:rsid w:val="00B13E8F"/>
    <w:rsid w:val="00B15B02"/>
    <w:rsid w:val="00B24797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7030E"/>
    <w:rsid w:val="00C777EF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6</TotalTime>
  <Pages>1</Pages>
  <Words>159</Words>
  <Characters>926</Characters>
  <Application>Microsoft Office Word</Application>
  <DocSecurity>0</DocSecurity>
  <Lines>185</Lines>
  <Paragraphs>77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Office</cp:lastModifiedBy>
  <cp:revision>10</cp:revision>
  <cp:lastPrinted>2018-03-22T08:00:00Z</cp:lastPrinted>
  <dcterms:created xsi:type="dcterms:W3CDTF">2023-01-17T13:31:00Z</dcterms:created>
  <dcterms:modified xsi:type="dcterms:W3CDTF">2026-03-17T12:23:00Z</dcterms:modified>
</cp:coreProperties>
</file>